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15673" w14:textId="1975C9F4" w:rsidR="0065228C" w:rsidRDefault="00B841BD" w:rsidP="001E0236">
      <w:pPr>
        <w:rPr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1072" behindDoc="0" locked="0" layoutInCell="1" allowOverlap="1" wp14:anchorId="2CF10215" wp14:editId="70669035">
            <wp:simplePos x="0" y="0"/>
            <wp:positionH relativeFrom="margin">
              <wp:align>center</wp:align>
            </wp:positionH>
            <wp:positionV relativeFrom="paragraph">
              <wp:posOffset>-92017</wp:posOffset>
            </wp:positionV>
            <wp:extent cx="2713710" cy="1645349"/>
            <wp:effectExtent l="0" t="0" r="0" b="0"/>
            <wp:wrapNone/>
            <wp:docPr id="186171103" name="Bilde 186171103" descr="Et bilde som inneholder tekst, logo, Font, Grafikk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171103" name="Bilde 186171103" descr="Et bilde som inneholder tekst, logo, Font, Grafikk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3710" cy="1645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425753" w14:textId="72B89BCE" w:rsidR="0065228C" w:rsidRDefault="0065228C" w:rsidP="001E0236"/>
    <w:p w14:paraId="62CE04E0" w14:textId="2096E943" w:rsidR="0065228C" w:rsidRDefault="0065228C" w:rsidP="001E0236"/>
    <w:p w14:paraId="098B9B82" w14:textId="621B4717" w:rsidR="0065228C" w:rsidRDefault="0065228C" w:rsidP="001E0236"/>
    <w:p w14:paraId="7056A3F8" w14:textId="1B519C4C" w:rsidR="0065228C" w:rsidRDefault="0065228C" w:rsidP="001E0236"/>
    <w:p w14:paraId="41AADE34" w14:textId="7DCB89B8" w:rsidR="0065228C" w:rsidRDefault="0065228C" w:rsidP="001E0236"/>
    <w:p w14:paraId="6831BDF4" w14:textId="56D148AA" w:rsidR="0065228C" w:rsidRDefault="00972558" w:rsidP="001E0236">
      <w:r>
        <w:rPr>
          <w:noProof/>
        </w:rPr>
        <w:drawing>
          <wp:anchor distT="0" distB="0" distL="114300" distR="114300" simplePos="0" relativeHeight="251582464" behindDoc="0" locked="0" layoutInCell="1" allowOverlap="1" wp14:anchorId="2B2782B2" wp14:editId="35DD9659">
            <wp:simplePos x="0" y="0"/>
            <wp:positionH relativeFrom="margin">
              <wp:align>center</wp:align>
            </wp:positionH>
            <wp:positionV relativeFrom="paragraph">
              <wp:posOffset>101764</wp:posOffset>
            </wp:positionV>
            <wp:extent cx="4629150" cy="1914525"/>
            <wp:effectExtent l="0" t="0" r="0" b="0"/>
            <wp:wrapNone/>
            <wp:docPr id="738060924" name="Bilde 10" descr="Et bilde som inneholder Grafikk, sirkel, grafisk design, design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0218406" name="Bilde 10" descr="Et bilde som inneholder Grafikk, sirkel, grafisk design, design&#10;&#10;Automatisk generert beskrivels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373660">
                      <a:off x="0" y="0"/>
                      <a:ext cx="4629150" cy="1914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F8758B" w14:textId="28039DA1" w:rsidR="0065228C" w:rsidRDefault="0065228C" w:rsidP="001E0236"/>
    <w:p w14:paraId="33F17620" w14:textId="7BE668C1" w:rsidR="0065228C" w:rsidRDefault="009E2A16" w:rsidP="001E0236"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 wp14:anchorId="51ACC5F4" wp14:editId="0E373308">
                <wp:simplePos x="0" y="0"/>
                <wp:positionH relativeFrom="margin">
                  <wp:align>center</wp:align>
                </wp:positionH>
                <wp:positionV relativeFrom="paragraph">
                  <wp:posOffset>266255</wp:posOffset>
                </wp:positionV>
                <wp:extent cx="6191250" cy="725170"/>
                <wp:effectExtent l="0" t="0" r="0" b="0"/>
                <wp:wrapNone/>
                <wp:docPr id="749108733" name="Tekstbok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91250" cy="7251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115DEBC" w14:textId="00432E7D" w:rsidR="00B9416E" w:rsidRPr="00D245EB" w:rsidRDefault="003B07E1" w:rsidP="009E2A16">
                            <w:pPr>
                              <w:pStyle w:val="OS-Cargo"/>
                              <w:rPr>
                                <w:sz w:val="56"/>
                                <w:szCs w:val="56"/>
                              </w:rPr>
                            </w:pPr>
                            <w:r w:rsidRPr="00D245EB">
                              <w:rPr>
                                <w:sz w:val="56"/>
                                <w:szCs w:val="56"/>
                              </w:rPr>
                              <w:t>Å</w:t>
                            </w:r>
                            <w:r w:rsidR="00EA2DF7" w:rsidRPr="00D245EB">
                              <w:rPr>
                                <w:sz w:val="56"/>
                                <w:szCs w:val="56"/>
                              </w:rPr>
                              <w:t>RS</w:t>
                            </w:r>
                            <w:r w:rsidR="00972558">
                              <w:rPr>
                                <w:sz w:val="56"/>
                                <w:szCs w:val="56"/>
                              </w:rPr>
                              <w:t>PLAN</w:t>
                            </w:r>
                            <w:r w:rsidR="00B9416E" w:rsidRPr="00D245EB">
                              <w:rPr>
                                <w:sz w:val="56"/>
                                <w:szCs w:val="56"/>
                              </w:rPr>
                              <w:t xml:space="preserve"> 202</w:t>
                            </w:r>
                            <w:r w:rsidR="00972558">
                              <w:rPr>
                                <w:sz w:val="56"/>
                                <w:szCs w:val="56"/>
                              </w:rPr>
                              <w:t>4</w:t>
                            </w:r>
                          </w:p>
                          <w:p w14:paraId="527D1C31" w14:textId="77777777" w:rsidR="00B9416E" w:rsidRPr="00B841BD" w:rsidRDefault="00B9416E" w:rsidP="001E023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ACC5F4" id="_x0000_t202" coordsize="21600,21600" o:spt="202" path="m,l,21600r21600,l21600,xe">
                <v:stroke joinstyle="miter"/>
                <v:path gradientshapeok="t" o:connecttype="rect"/>
              </v:shapetype>
              <v:shape id="Tekstboks 1" o:spid="_x0000_s1026" type="#_x0000_t202" style="position:absolute;margin-left:0;margin-top:20.95pt;width:487.5pt;height:57.1pt;z-index:25143500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" filled="f" stroked="f" strokeweight=".5pt">
                <v:textbox>
                  <w:txbxContent>
                    <w:p w14:paraId="4115DEBC" w14:textId="00432E7D" w:rsidR="00B9416E" w:rsidRPr="00D245EB" w:rsidRDefault="003B07E1" w:rsidP="009E2A16">
                      <w:pPr>
                        <w:pStyle w:val="OS-Cargo"/>
                        <w:rPr>
                          <w:sz w:val="56"/>
                          <w:szCs w:val="56"/>
                        </w:rPr>
                      </w:pPr>
                      <w:r w:rsidRPr="00D245EB">
                        <w:rPr>
                          <w:sz w:val="56"/>
                          <w:szCs w:val="56"/>
                        </w:rPr>
                        <w:t>Å</w:t>
                      </w:r>
                      <w:r w:rsidR="00EA2DF7" w:rsidRPr="00D245EB">
                        <w:rPr>
                          <w:sz w:val="56"/>
                          <w:szCs w:val="56"/>
                        </w:rPr>
                        <w:t>RS</w:t>
                      </w:r>
                      <w:r w:rsidR="00972558">
                        <w:rPr>
                          <w:sz w:val="56"/>
                          <w:szCs w:val="56"/>
                        </w:rPr>
                        <w:t>PLAN</w:t>
                      </w:r>
                      <w:r w:rsidR="00B9416E" w:rsidRPr="00D245EB">
                        <w:rPr>
                          <w:sz w:val="56"/>
                          <w:szCs w:val="56"/>
                        </w:rPr>
                        <w:t xml:space="preserve"> 202</w:t>
                      </w:r>
                      <w:r w:rsidR="00972558">
                        <w:rPr>
                          <w:sz w:val="56"/>
                          <w:szCs w:val="56"/>
                        </w:rPr>
                        <w:t>4</w:t>
                      </w:r>
                    </w:p>
                    <w:p w14:paraId="527D1C31" w14:textId="77777777" w:rsidR="00B9416E" w:rsidRPr="00B841BD" w:rsidRDefault="00B9416E" w:rsidP="001E0236"/>
                  </w:txbxContent>
                </v:textbox>
                <w10:wrap anchorx="margin"/>
              </v:shape>
            </w:pict>
          </mc:Fallback>
        </mc:AlternateContent>
      </w:r>
    </w:p>
    <w:p w14:paraId="4EEE6658" w14:textId="2C9D2829" w:rsidR="0065228C" w:rsidRDefault="0065228C" w:rsidP="001E0236"/>
    <w:p w14:paraId="64427F94" w14:textId="1547A5F5" w:rsidR="0065228C" w:rsidRDefault="0065228C" w:rsidP="001E0236"/>
    <w:p w14:paraId="502BC8D7" w14:textId="0DEFAD71" w:rsidR="0065228C" w:rsidRDefault="0065228C" w:rsidP="001E0236"/>
    <w:p w14:paraId="29D336EE" w14:textId="7E448F09" w:rsidR="0065228C" w:rsidRDefault="0065228C" w:rsidP="001E0236"/>
    <w:p w14:paraId="3D083526" w14:textId="7261847D" w:rsidR="0065228C" w:rsidRDefault="0065228C" w:rsidP="001E0236"/>
    <w:p w14:paraId="392D4F8F" w14:textId="360C093F" w:rsidR="0065228C" w:rsidRDefault="002511E7" w:rsidP="001E0236">
      <w:r>
        <w:rPr>
          <w:noProof/>
        </w:rPr>
        <w:drawing>
          <wp:anchor distT="0" distB="0" distL="114300" distR="114300" simplePos="0" relativeHeight="251673600" behindDoc="0" locked="0" layoutInCell="1" allowOverlap="1" wp14:anchorId="2EEBCF1E" wp14:editId="328BD2A4">
            <wp:simplePos x="0" y="0"/>
            <wp:positionH relativeFrom="page">
              <wp:posOffset>1500505</wp:posOffset>
            </wp:positionH>
            <wp:positionV relativeFrom="paragraph">
              <wp:posOffset>168275</wp:posOffset>
            </wp:positionV>
            <wp:extent cx="4556125" cy="4556125"/>
            <wp:effectExtent l="0" t="0" r="0" b="0"/>
            <wp:wrapNone/>
            <wp:docPr id="193580378" name="Bilde 3" descr="Et bilde som inneholder tekst, sirkel, logo, merking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580378" name="Bilde 3" descr="Et bilde som inneholder tekst, sirkel, logo, merking&#10;&#10;Automatisk generert beskrivelse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56125" cy="4556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1A6889" w14:textId="1B3E09D6" w:rsidR="0065228C" w:rsidRDefault="0065228C" w:rsidP="001E0236"/>
    <w:p w14:paraId="1F64325C" w14:textId="6ACD8376" w:rsidR="0065228C" w:rsidRDefault="0065228C" w:rsidP="001E0236"/>
    <w:p w14:paraId="505285A3" w14:textId="77777777" w:rsidR="0065228C" w:rsidRDefault="0065228C" w:rsidP="001E0236"/>
    <w:p w14:paraId="3A4CC9AB" w14:textId="325ACF0C" w:rsidR="0065228C" w:rsidRDefault="0065228C" w:rsidP="001E0236"/>
    <w:p w14:paraId="7244EEBE" w14:textId="658F07CF" w:rsidR="0065228C" w:rsidRDefault="00B9416E" w:rsidP="001E0236">
      <w:r>
        <w:t>,</w:t>
      </w:r>
    </w:p>
    <w:p w14:paraId="0FAEC3D8" w14:textId="77777777" w:rsidR="00B9416E" w:rsidRDefault="00B9416E" w:rsidP="001E0236"/>
    <w:p w14:paraId="01831837" w14:textId="77777777" w:rsidR="00B9416E" w:rsidRDefault="00B9416E" w:rsidP="001E0236"/>
    <w:p w14:paraId="3152C754" w14:textId="0764F672" w:rsidR="0065228C" w:rsidRDefault="0065228C" w:rsidP="001E0236"/>
    <w:p w14:paraId="05C832F0" w14:textId="5CC3A038" w:rsidR="0065228C" w:rsidRDefault="0065228C" w:rsidP="001E0236"/>
    <w:p w14:paraId="5B4BA25E" w14:textId="77777777" w:rsidR="0065228C" w:rsidRDefault="0065228C" w:rsidP="001E0236"/>
    <w:p w14:paraId="566B1931" w14:textId="77777777" w:rsidR="00B9416E" w:rsidRDefault="00B9416E" w:rsidP="001E0236"/>
    <w:p w14:paraId="5740B745" w14:textId="410E7B7E" w:rsidR="0065228C" w:rsidRDefault="0065228C" w:rsidP="001E0236"/>
    <w:p w14:paraId="372223E2" w14:textId="208BEF57" w:rsidR="0065228C" w:rsidRDefault="0065228C" w:rsidP="001E0236"/>
    <w:p w14:paraId="2095E424" w14:textId="77777777" w:rsidR="00582F8F" w:rsidRDefault="00582F8F" w:rsidP="001E0236"/>
    <w:p w14:paraId="03DE31E7" w14:textId="760D5C98" w:rsidR="0065228C" w:rsidRDefault="0065228C" w:rsidP="001E0236"/>
    <w:p w14:paraId="6615F3D7" w14:textId="77777777" w:rsidR="00E03F87" w:rsidRDefault="00E03F87" w:rsidP="001E0236">
      <w:pPr>
        <w:rPr>
          <w:sz w:val="36"/>
          <w:szCs w:val="36"/>
        </w:rPr>
      </w:pPr>
    </w:p>
    <w:p w14:paraId="212AFA70" w14:textId="19AB923D" w:rsidR="0065228C" w:rsidRDefault="0068161D" w:rsidP="001E0236">
      <w:pPr>
        <w:rPr>
          <w:sz w:val="36"/>
          <w:szCs w:val="36"/>
        </w:rPr>
      </w:pPr>
      <w:r>
        <w:rPr>
          <w:noProof/>
          <w:lang w:eastAsia="nb-NO"/>
        </w:rPr>
        <w:drawing>
          <wp:anchor distT="0" distB="0" distL="114300" distR="114300" simplePos="0" relativeHeight="251668480" behindDoc="1" locked="0" layoutInCell="1" allowOverlap="1" wp14:anchorId="33AC8C7B" wp14:editId="1A1042BF">
            <wp:simplePos x="0" y="0"/>
            <wp:positionH relativeFrom="page">
              <wp:align>center</wp:align>
            </wp:positionH>
            <wp:positionV relativeFrom="paragraph">
              <wp:posOffset>663793</wp:posOffset>
            </wp:positionV>
            <wp:extent cx="4696484" cy="356695"/>
            <wp:effectExtent l="0" t="0" r="0" b="5715"/>
            <wp:wrapNone/>
            <wp:docPr id="1947667205" name="Bilde 19476672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6484" cy="35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887FEF" w14:textId="77777777" w:rsidR="009E2A16" w:rsidRDefault="009E2A16" w:rsidP="001E0236">
      <w:pPr>
        <w:pStyle w:val="OS-1"/>
      </w:pPr>
    </w:p>
    <w:p w14:paraId="00430490" w14:textId="189BAD82" w:rsidR="00441F10" w:rsidRPr="00351EE4" w:rsidRDefault="0065228C" w:rsidP="001E0236">
      <w:pPr>
        <w:pStyle w:val="OS-1"/>
      </w:pPr>
      <w:r w:rsidRPr="00351EE4">
        <w:lastRenderedPageBreak/>
        <w:t>Å</w:t>
      </w:r>
      <w:r w:rsidR="00441F10" w:rsidRPr="00351EE4">
        <w:t>RS</w:t>
      </w:r>
      <w:r w:rsidR="00972558">
        <w:t>PLAN</w:t>
      </w:r>
      <w:r w:rsidR="00441F10" w:rsidRPr="00351EE4">
        <w:t xml:space="preserve"> 202</w:t>
      </w:r>
      <w:r w:rsidR="00972558">
        <w:t>4</w:t>
      </w:r>
    </w:p>
    <w:p w14:paraId="2612BABE" w14:textId="1FD92626" w:rsidR="00441F10" w:rsidRDefault="00441F10" w:rsidP="000D6069">
      <w:pPr>
        <w:pStyle w:val="Ingenmellomrom"/>
      </w:pPr>
    </w:p>
    <w:p w14:paraId="4652F8F3" w14:textId="329BFB6F" w:rsidR="00F20EDE" w:rsidRDefault="00E5266E" w:rsidP="00ED77E6">
      <w:pPr>
        <w:pStyle w:val="OS-2"/>
      </w:pPr>
      <w:r>
        <w:t>Marnardal Frivilligsentral</w:t>
      </w:r>
      <w:r w:rsidR="00D53596">
        <w:t xml:space="preserve"> </w:t>
      </w:r>
      <w:r w:rsidR="00B146FC">
        <w:t xml:space="preserve">- </w:t>
      </w:r>
      <w:r w:rsidR="00F807F2">
        <w:t>styre og ledelse</w:t>
      </w:r>
    </w:p>
    <w:p w14:paraId="138228AC" w14:textId="52C1FB6E" w:rsidR="00E11B30" w:rsidRPr="00E11B30" w:rsidRDefault="00DA71AC" w:rsidP="001800DB">
      <w:pPr>
        <w:pStyle w:val="OS-4"/>
      </w:pPr>
      <w:r w:rsidRPr="00264146">
        <w:t>F</w:t>
      </w:r>
      <w:r w:rsidR="00A75AF7">
        <w:t>ormål</w:t>
      </w:r>
    </w:p>
    <w:p w14:paraId="3D2A35A6" w14:textId="5E9F5550" w:rsidR="00DA71AC" w:rsidRPr="00A70F65" w:rsidRDefault="00DA71AC" w:rsidP="00A70F65">
      <w:pPr>
        <w:rPr>
          <w:b/>
          <w:i/>
          <w:iCs/>
        </w:rPr>
      </w:pPr>
      <w:r w:rsidRPr="00A70F65">
        <w:rPr>
          <w:i/>
          <w:iCs/>
        </w:rPr>
        <w:t>Marnardal Frivilligsentral er en forening som skal være et kontaktpunkt mellom de som ønsker å yte en ubetalt innsats i lokalsamfunnet og de som ønsker å motta slik innsats.</w:t>
      </w:r>
    </w:p>
    <w:p w14:paraId="1758FE4B" w14:textId="04DE5651" w:rsidR="00DA71AC" w:rsidRPr="00A70F65" w:rsidRDefault="00DA71AC" w:rsidP="00A70F65">
      <w:pPr>
        <w:rPr>
          <w:i/>
          <w:iCs/>
        </w:rPr>
      </w:pPr>
      <w:r w:rsidRPr="00A70F65">
        <w:rPr>
          <w:i/>
          <w:iCs/>
        </w:rPr>
        <w:t>Sentralen skal fungere som møteplass og brobygger mellom mennesker, frivillige organisasjoner og det offentlige i området som utgjorde tidligere Marnardal kommune, fra Bjelland i nord til Øyslebø i sør.</w:t>
      </w:r>
    </w:p>
    <w:p w14:paraId="179540DF" w14:textId="115B714F" w:rsidR="00DA71AC" w:rsidRDefault="00040C18" w:rsidP="00E611C2">
      <w:pPr>
        <w:pStyle w:val="Ingenmellomrom"/>
      </w:pPr>
      <w:r>
        <w:t xml:space="preserve">Medlemmer i </w:t>
      </w:r>
      <w:r w:rsidR="009461E9">
        <w:t>Frivilligsentral</w:t>
      </w:r>
    </w:p>
    <w:p w14:paraId="505F6512" w14:textId="01E178FC" w:rsidR="00040C18" w:rsidRPr="00A75AF7" w:rsidRDefault="00EE4DA7" w:rsidP="00674561">
      <w:pPr>
        <w:pStyle w:val="Listeavsnitt"/>
        <w:numPr>
          <w:ilvl w:val="0"/>
          <w:numId w:val="13"/>
        </w:numPr>
      </w:pPr>
      <w:r w:rsidRPr="00A75AF7">
        <w:t>Marnardal Bygdekvinnelag</w:t>
      </w:r>
    </w:p>
    <w:p w14:paraId="0B41E5D5" w14:textId="71A4E15A" w:rsidR="009461E9" w:rsidRPr="00A75AF7" w:rsidRDefault="009461E9" w:rsidP="00674561">
      <w:pPr>
        <w:pStyle w:val="Listeavsnitt"/>
        <w:numPr>
          <w:ilvl w:val="0"/>
          <w:numId w:val="13"/>
        </w:numPr>
      </w:pPr>
      <w:r w:rsidRPr="00A75AF7">
        <w:t>Marnardal Sokneråd</w:t>
      </w:r>
    </w:p>
    <w:p w14:paraId="41DA7720" w14:textId="5F1AEBD7" w:rsidR="009461E9" w:rsidRDefault="009461E9" w:rsidP="000D6069">
      <w:pPr>
        <w:pStyle w:val="Ingenmellomrom"/>
      </w:pPr>
    </w:p>
    <w:p w14:paraId="13CB3785" w14:textId="77777777" w:rsidR="003E281C" w:rsidRDefault="003E281C" w:rsidP="00C644E9"/>
    <w:p w14:paraId="6A905858" w14:textId="1B79AAC6" w:rsidR="003E281C" w:rsidRPr="00ED77E6" w:rsidRDefault="00FB5D4D" w:rsidP="00ED77E6">
      <w:pPr>
        <w:pStyle w:val="OS-2"/>
      </w:pPr>
      <w:r>
        <w:t>Hovedmålsetting</w:t>
      </w:r>
      <w:r w:rsidR="003E281C" w:rsidRPr="00ED77E6">
        <w:t>202</w:t>
      </w:r>
      <w:r>
        <w:t>4</w:t>
      </w:r>
    </w:p>
    <w:p w14:paraId="1A4F7DF7" w14:textId="77777777" w:rsidR="00561355" w:rsidRDefault="00561355" w:rsidP="00F665F0">
      <w:pPr>
        <w:pStyle w:val="OS-4"/>
      </w:pPr>
    </w:p>
    <w:p w14:paraId="39EFFE12" w14:textId="7733D3C1" w:rsidR="003E281C" w:rsidRDefault="00F665F0" w:rsidP="00ED77E6">
      <w:pPr>
        <w:pStyle w:val="OS-3"/>
      </w:pPr>
      <w:r>
        <w:t>Finansiering og bemanning</w:t>
      </w:r>
    </w:p>
    <w:p w14:paraId="30F062DC" w14:textId="77777777" w:rsidR="00ED77E6" w:rsidRDefault="00ED77E6" w:rsidP="002F12D4"/>
    <w:p w14:paraId="2439AAD5" w14:textId="77777777" w:rsidR="00FB5D4D" w:rsidRDefault="00FB5D4D" w:rsidP="002F12D4"/>
    <w:p w14:paraId="786DCBE0" w14:textId="77777777" w:rsidR="00FB5D4D" w:rsidRDefault="00FB5D4D" w:rsidP="002F12D4"/>
    <w:p w14:paraId="76B84EBC" w14:textId="77777777" w:rsidR="00FB5D4D" w:rsidRDefault="00FB5D4D" w:rsidP="002F12D4"/>
    <w:p w14:paraId="0D2DB99A" w14:textId="77777777" w:rsidR="00FB5D4D" w:rsidRDefault="00FB5D4D" w:rsidP="002F12D4"/>
    <w:p w14:paraId="68A8A6D3" w14:textId="77777777" w:rsidR="00FB5D4D" w:rsidRDefault="00FB5D4D" w:rsidP="002F12D4"/>
    <w:p w14:paraId="6FFFA949" w14:textId="0179A421" w:rsidR="00F665F0" w:rsidRPr="00BB21E6" w:rsidRDefault="00F665F0" w:rsidP="00ED77E6">
      <w:pPr>
        <w:pStyle w:val="OS-3"/>
        <w:rPr>
          <w:lang w:eastAsia="nb-NO"/>
        </w:rPr>
      </w:pPr>
      <w:r>
        <w:rPr>
          <w:lang w:eastAsia="nb-NO"/>
        </w:rPr>
        <w:t xml:space="preserve">Kommunikasjon </w:t>
      </w:r>
      <w:r w:rsidR="003C61E9">
        <w:rPr>
          <w:lang w:eastAsia="nb-NO"/>
        </w:rPr>
        <w:t>og sosiale medier</w:t>
      </w:r>
    </w:p>
    <w:p w14:paraId="2B99971F" w14:textId="77777777" w:rsidR="002F12D4" w:rsidRDefault="002F12D4" w:rsidP="002F12D4"/>
    <w:p w14:paraId="61B9072A" w14:textId="7B64590B" w:rsidR="00FB5D4D" w:rsidRPr="00D366E8" w:rsidRDefault="00D366E8" w:rsidP="00D366E8">
      <w:pPr>
        <w:pStyle w:val="Listeavsnitt"/>
        <w:numPr>
          <w:ilvl w:val="0"/>
          <w:numId w:val="19"/>
        </w:numPr>
        <w:rPr>
          <w:rFonts w:asciiTheme="minorHAnsi" w:hAnsiTheme="minorHAnsi" w:cstheme="minorHAnsi"/>
          <w:sz w:val="24"/>
          <w:szCs w:val="24"/>
        </w:rPr>
      </w:pPr>
      <w:r w:rsidRPr="00D366E8">
        <w:rPr>
          <w:rFonts w:asciiTheme="minorHAnsi" w:hAnsiTheme="minorHAnsi" w:cstheme="minorHAnsi"/>
          <w:sz w:val="24"/>
          <w:szCs w:val="24"/>
        </w:rPr>
        <w:t>Frivilligsentralen jobber for en ny markedsføringsstrategi</w:t>
      </w:r>
    </w:p>
    <w:p w14:paraId="5B4FBA11" w14:textId="77777777" w:rsidR="00FB5D4D" w:rsidRDefault="00FB5D4D" w:rsidP="002F12D4"/>
    <w:p w14:paraId="0FA5A13F" w14:textId="77777777" w:rsidR="00FB5D4D" w:rsidRDefault="00FB5D4D" w:rsidP="002F12D4"/>
    <w:p w14:paraId="6A8048CD" w14:textId="77777777" w:rsidR="00FB5D4D" w:rsidRDefault="00FB5D4D" w:rsidP="002F12D4"/>
    <w:p w14:paraId="184F4F56" w14:textId="77777777" w:rsidR="00FB5D4D" w:rsidRDefault="00FB5D4D" w:rsidP="002F12D4"/>
    <w:p w14:paraId="5897183E" w14:textId="77777777" w:rsidR="00FB5D4D" w:rsidRDefault="00FB5D4D" w:rsidP="002F12D4"/>
    <w:p w14:paraId="1D76C2D9" w14:textId="0264537F" w:rsidR="003E281C" w:rsidRPr="00005772" w:rsidRDefault="00005772" w:rsidP="00ED77E6">
      <w:pPr>
        <w:pStyle w:val="OS-3"/>
      </w:pPr>
      <w:r w:rsidRPr="00005772">
        <w:t xml:space="preserve">Året </w:t>
      </w:r>
      <w:r w:rsidR="00FB5D4D">
        <w:t xml:space="preserve">2024 </w:t>
      </w:r>
      <w:r w:rsidR="00DC5DE5">
        <w:t>- Årshjul</w:t>
      </w:r>
    </w:p>
    <w:p w14:paraId="09B5FB82" w14:textId="282187BB" w:rsidR="00DC5DE5" w:rsidRDefault="00DC5DE5" w:rsidP="00973823">
      <w:pPr>
        <w:pStyle w:val="OS-4"/>
      </w:pPr>
      <w:r>
        <w:t>Mars</w:t>
      </w:r>
    </w:p>
    <w:p w14:paraId="0DB381A4" w14:textId="553AB06C" w:rsidR="00A10747" w:rsidRPr="00D366E8" w:rsidRDefault="00A10747" w:rsidP="00A10747">
      <w:pPr>
        <w:pStyle w:val="OS-4"/>
        <w:numPr>
          <w:ilvl w:val="0"/>
          <w:numId w:val="16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 xml:space="preserve">BUA er invitert inn til </w:t>
      </w:r>
      <w:r w:rsidR="0076098E" w:rsidRPr="00D366E8">
        <w:rPr>
          <w:rFonts w:asciiTheme="minorHAnsi" w:hAnsiTheme="minorHAnsi" w:cstheme="minorHAnsi"/>
          <w:b w:val="0"/>
          <w:bCs w:val="0"/>
        </w:rPr>
        <w:t xml:space="preserve">Marnardal </w:t>
      </w:r>
      <w:r w:rsidRPr="00D366E8">
        <w:rPr>
          <w:rFonts w:asciiTheme="minorHAnsi" w:hAnsiTheme="minorHAnsi" w:cstheme="minorHAnsi"/>
          <w:b w:val="0"/>
          <w:bCs w:val="0"/>
        </w:rPr>
        <w:t>Bygdekvinnelag man</w:t>
      </w:r>
      <w:r w:rsidR="0076098E" w:rsidRPr="00D366E8">
        <w:rPr>
          <w:rFonts w:asciiTheme="minorHAnsi" w:hAnsiTheme="minorHAnsi" w:cstheme="minorHAnsi"/>
          <w:b w:val="0"/>
          <w:bCs w:val="0"/>
        </w:rPr>
        <w:t>nekengoppvisning for å presentere seg til deres medlemmer.</w:t>
      </w:r>
    </w:p>
    <w:p w14:paraId="53D3759D" w14:textId="28148975" w:rsidR="0076098E" w:rsidRPr="00D366E8" w:rsidRDefault="0076098E" w:rsidP="00A10747">
      <w:pPr>
        <w:pStyle w:val="OS-4"/>
        <w:numPr>
          <w:ilvl w:val="0"/>
          <w:numId w:val="16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>Møte med helhetlig pårørendestøtte.</w:t>
      </w:r>
    </w:p>
    <w:p w14:paraId="021F0D84" w14:textId="46935B2F" w:rsidR="00DC5DE5" w:rsidRDefault="00DC5DE5" w:rsidP="00973823">
      <w:pPr>
        <w:pStyle w:val="OS-4"/>
      </w:pPr>
      <w:r>
        <w:t>April</w:t>
      </w:r>
    </w:p>
    <w:p w14:paraId="457F01F5" w14:textId="4FFDB043" w:rsidR="00973823" w:rsidRPr="00D366E8" w:rsidRDefault="0076098E" w:rsidP="0076098E">
      <w:pPr>
        <w:pStyle w:val="OS-4"/>
        <w:numPr>
          <w:ilvl w:val="0"/>
          <w:numId w:val="17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>Årsmøte</w:t>
      </w:r>
    </w:p>
    <w:p w14:paraId="42A08BC5" w14:textId="0B2D0F25" w:rsidR="0076098E" w:rsidRPr="00D366E8" w:rsidRDefault="0076098E" w:rsidP="0076098E">
      <w:pPr>
        <w:pStyle w:val="OS-4"/>
        <w:numPr>
          <w:ilvl w:val="0"/>
          <w:numId w:val="17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 xml:space="preserve">Søke om </w:t>
      </w:r>
      <w:r w:rsidR="00900FA4" w:rsidRPr="00D366E8">
        <w:rPr>
          <w:rFonts w:asciiTheme="minorHAnsi" w:hAnsiTheme="minorHAnsi" w:cstheme="minorHAnsi"/>
          <w:b w:val="0"/>
          <w:bCs w:val="0"/>
        </w:rPr>
        <w:t xml:space="preserve">kommunale </w:t>
      </w:r>
      <w:r w:rsidRPr="00D366E8">
        <w:rPr>
          <w:rFonts w:asciiTheme="minorHAnsi" w:hAnsiTheme="minorHAnsi" w:cstheme="minorHAnsi"/>
          <w:b w:val="0"/>
          <w:bCs w:val="0"/>
        </w:rPr>
        <w:t>midler for å oppgradere sansehagen</w:t>
      </w:r>
    </w:p>
    <w:p w14:paraId="5C0ED115" w14:textId="592B3A26" w:rsidR="00900FA4" w:rsidRPr="00D366E8" w:rsidRDefault="00900FA4" w:rsidP="0076098E">
      <w:pPr>
        <w:pStyle w:val="OS-4"/>
        <w:numPr>
          <w:ilvl w:val="0"/>
          <w:numId w:val="17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>Oppstart av Lyttevenner</w:t>
      </w:r>
    </w:p>
    <w:p w14:paraId="188095B5" w14:textId="2175E24A" w:rsidR="00900FA4" w:rsidRPr="00D366E8" w:rsidRDefault="00900FA4" w:rsidP="0076098E">
      <w:pPr>
        <w:pStyle w:val="OS-4"/>
        <w:numPr>
          <w:ilvl w:val="0"/>
          <w:numId w:val="17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>Daglig leder og Styreleder deltar på NFS sin fagdag og landsmøte.</w:t>
      </w:r>
    </w:p>
    <w:p w14:paraId="66FB6C72" w14:textId="74268E8C" w:rsidR="00900FA4" w:rsidRPr="00D366E8" w:rsidRDefault="00900FA4" w:rsidP="0076098E">
      <w:pPr>
        <w:pStyle w:val="OS-4"/>
        <w:numPr>
          <w:ilvl w:val="0"/>
          <w:numId w:val="17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>BUA invitert til å ha stand på 4H sin årlige aktivitetsdag.</w:t>
      </w:r>
    </w:p>
    <w:p w14:paraId="7EB2E336" w14:textId="347AF4BD" w:rsidR="00DC5DE5" w:rsidRDefault="00DC5DE5" w:rsidP="00973823">
      <w:pPr>
        <w:pStyle w:val="OS-4"/>
      </w:pPr>
      <w:r>
        <w:t>Mai</w:t>
      </w:r>
    </w:p>
    <w:p w14:paraId="67290353" w14:textId="7347C019" w:rsidR="00900FA4" w:rsidRPr="00D366E8" w:rsidRDefault="00900FA4" w:rsidP="00900FA4">
      <w:pPr>
        <w:pStyle w:val="OS-4"/>
        <w:numPr>
          <w:ilvl w:val="0"/>
          <w:numId w:val="18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>Oppdatere og utvide frivilligbanken på INVI.</w:t>
      </w:r>
    </w:p>
    <w:p w14:paraId="30DF91D7" w14:textId="3732A9DC" w:rsidR="00DC5DE5" w:rsidRDefault="00DC5DE5" w:rsidP="00973823">
      <w:pPr>
        <w:pStyle w:val="OS-4"/>
      </w:pPr>
      <w:r>
        <w:t>Juni</w:t>
      </w:r>
    </w:p>
    <w:p w14:paraId="1BAE546C" w14:textId="7E750855" w:rsidR="00973823" w:rsidRPr="00D366E8" w:rsidRDefault="00900FA4" w:rsidP="00900FA4">
      <w:pPr>
        <w:pStyle w:val="OS-4"/>
        <w:numPr>
          <w:ilvl w:val="0"/>
          <w:numId w:val="18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>Sommerfest for de frivillige</w:t>
      </w:r>
    </w:p>
    <w:p w14:paraId="0A71FBA5" w14:textId="09E97194" w:rsidR="00DC5DE5" w:rsidRDefault="00DC5DE5" w:rsidP="00973823">
      <w:pPr>
        <w:pStyle w:val="OS-4"/>
      </w:pPr>
      <w:r>
        <w:t>Juli</w:t>
      </w:r>
    </w:p>
    <w:p w14:paraId="6EEF609D" w14:textId="5AEF925F" w:rsidR="00900FA4" w:rsidRPr="00D366E8" w:rsidRDefault="00900FA4" w:rsidP="00900FA4">
      <w:pPr>
        <w:pStyle w:val="OS-4"/>
        <w:numPr>
          <w:ilvl w:val="0"/>
          <w:numId w:val="18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>Frivilligsentralen tar sommerferie</w:t>
      </w:r>
    </w:p>
    <w:p w14:paraId="5A556BF7" w14:textId="77777777" w:rsidR="00900FA4" w:rsidRDefault="00900FA4" w:rsidP="00973823">
      <w:pPr>
        <w:pStyle w:val="OS-4"/>
      </w:pPr>
    </w:p>
    <w:p w14:paraId="04DD1C7D" w14:textId="77777777" w:rsidR="00D366E8" w:rsidRDefault="00D366E8" w:rsidP="00973823">
      <w:pPr>
        <w:pStyle w:val="OS-4"/>
      </w:pPr>
    </w:p>
    <w:p w14:paraId="6AA70BE9" w14:textId="125ECFC5" w:rsidR="00DC5DE5" w:rsidRDefault="00DC5DE5" w:rsidP="00973823">
      <w:pPr>
        <w:pStyle w:val="OS-4"/>
      </w:pPr>
      <w:r>
        <w:lastRenderedPageBreak/>
        <w:t>August</w:t>
      </w:r>
    </w:p>
    <w:p w14:paraId="3899169F" w14:textId="0C2A686D" w:rsidR="00900FA4" w:rsidRPr="00D366E8" w:rsidRDefault="00900FA4" w:rsidP="00900FA4">
      <w:pPr>
        <w:pStyle w:val="OS-4"/>
        <w:numPr>
          <w:ilvl w:val="0"/>
          <w:numId w:val="18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 xml:space="preserve">BUA besøker </w:t>
      </w:r>
      <w:proofErr w:type="spellStart"/>
      <w:r w:rsidRPr="00D366E8">
        <w:rPr>
          <w:rFonts w:asciiTheme="minorHAnsi" w:hAnsiTheme="minorHAnsi" w:cstheme="minorHAnsi"/>
          <w:b w:val="0"/>
          <w:bCs w:val="0"/>
        </w:rPr>
        <w:t>Arendalsuka</w:t>
      </w:r>
      <w:proofErr w:type="spellEnd"/>
      <w:r w:rsidRPr="00D366E8">
        <w:rPr>
          <w:rFonts w:asciiTheme="minorHAnsi" w:hAnsiTheme="minorHAnsi" w:cstheme="minorHAnsi"/>
          <w:b w:val="0"/>
          <w:bCs w:val="0"/>
        </w:rPr>
        <w:t xml:space="preserve"> for å delta på BUA sentralt sine </w:t>
      </w:r>
      <w:r w:rsidR="007A2A4C" w:rsidRPr="00D366E8">
        <w:rPr>
          <w:rFonts w:asciiTheme="minorHAnsi" w:hAnsiTheme="minorHAnsi" w:cstheme="minorHAnsi"/>
          <w:b w:val="0"/>
          <w:bCs w:val="0"/>
        </w:rPr>
        <w:t>sessioner.</w:t>
      </w:r>
    </w:p>
    <w:p w14:paraId="35A8B656" w14:textId="77777777" w:rsidR="00973823" w:rsidRDefault="00973823" w:rsidP="00973823">
      <w:pPr>
        <w:pStyle w:val="OS-4"/>
      </w:pPr>
    </w:p>
    <w:p w14:paraId="3E6F3042" w14:textId="77777777" w:rsidR="00973823" w:rsidRDefault="00973823" w:rsidP="00973823">
      <w:pPr>
        <w:pStyle w:val="OS-4"/>
      </w:pPr>
    </w:p>
    <w:p w14:paraId="36ACDAA2" w14:textId="24A3B168" w:rsidR="00DC5DE5" w:rsidRDefault="00DC5DE5" w:rsidP="00973823">
      <w:pPr>
        <w:pStyle w:val="OS-4"/>
      </w:pPr>
      <w:r>
        <w:t xml:space="preserve">September </w:t>
      </w:r>
    </w:p>
    <w:p w14:paraId="2D5088FF" w14:textId="73C17FB1" w:rsidR="00D366E8" w:rsidRPr="00D366E8" w:rsidRDefault="00D366E8" w:rsidP="00D366E8">
      <w:pPr>
        <w:pStyle w:val="OS-4"/>
        <w:numPr>
          <w:ilvl w:val="0"/>
          <w:numId w:val="18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>Jobbe med foreningsportalen</w:t>
      </w:r>
    </w:p>
    <w:p w14:paraId="2D374FFA" w14:textId="77777777" w:rsidR="00973823" w:rsidRDefault="00973823" w:rsidP="00973823">
      <w:pPr>
        <w:pStyle w:val="OS-4"/>
      </w:pPr>
    </w:p>
    <w:p w14:paraId="3C14FF10" w14:textId="3C734553" w:rsidR="00DC5DE5" w:rsidRDefault="00DC5DE5" w:rsidP="00973823">
      <w:pPr>
        <w:pStyle w:val="OS-4"/>
      </w:pPr>
      <w:r>
        <w:t>Oktober</w:t>
      </w:r>
    </w:p>
    <w:p w14:paraId="3AAB4373" w14:textId="77777777" w:rsidR="00D366E8" w:rsidRPr="00D366E8" w:rsidRDefault="00D366E8" w:rsidP="00D366E8">
      <w:pPr>
        <w:pStyle w:val="OS-4"/>
        <w:numPr>
          <w:ilvl w:val="0"/>
          <w:numId w:val="18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>Jobbe med foreningsportalen</w:t>
      </w:r>
    </w:p>
    <w:p w14:paraId="30861ED3" w14:textId="77777777" w:rsidR="00973823" w:rsidRDefault="00973823" w:rsidP="00973823">
      <w:pPr>
        <w:pStyle w:val="OS-4"/>
      </w:pPr>
    </w:p>
    <w:p w14:paraId="08ED07FF" w14:textId="79E064C0" w:rsidR="00973823" w:rsidRDefault="00973823" w:rsidP="00973823">
      <w:pPr>
        <w:pStyle w:val="OS-4"/>
      </w:pPr>
      <w:r>
        <w:t xml:space="preserve">November </w:t>
      </w:r>
    </w:p>
    <w:p w14:paraId="1134F459" w14:textId="17287A83" w:rsidR="00973823" w:rsidRPr="00D366E8" w:rsidRDefault="00D366E8" w:rsidP="00973823">
      <w:pPr>
        <w:pStyle w:val="OS-4"/>
        <w:numPr>
          <w:ilvl w:val="0"/>
          <w:numId w:val="18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>Jobbe med foreningsportalen</w:t>
      </w:r>
    </w:p>
    <w:p w14:paraId="799759E2" w14:textId="77777777" w:rsidR="00973823" w:rsidRDefault="00973823" w:rsidP="00973823">
      <w:pPr>
        <w:pStyle w:val="OS-4"/>
      </w:pPr>
    </w:p>
    <w:p w14:paraId="42BDD1F3" w14:textId="378EBA8C" w:rsidR="00973823" w:rsidRDefault="00973823" w:rsidP="00973823">
      <w:pPr>
        <w:pStyle w:val="OS-4"/>
      </w:pPr>
      <w:r>
        <w:t>Desember</w:t>
      </w:r>
    </w:p>
    <w:p w14:paraId="4B7A371C" w14:textId="4C27584C" w:rsidR="00D366E8" w:rsidRDefault="00D366E8" w:rsidP="00D366E8">
      <w:pPr>
        <w:pStyle w:val="OS-4"/>
        <w:numPr>
          <w:ilvl w:val="0"/>
          <w:numId w:val="18"/>
        </w:numPr>
        <w:rPr>
          <w:rFonts w:asciiTheme="minorHAnsi" w:hAnsiTheme="minorHAnsi" w:cstheme="minorHAnsi"/>
          <w:b w:val="0"/>
          <w:bCs w:val="0"/>
        </w:rPr>
      </w:pPr>
      <w:r>
        <w:rPr>
          <w:rFonts w:asciiTheme="minorHAnsi" w:hAnsiTheme="minorHAnsi" w:cstheme="minorHAnsi"/>
          <w:b w:val="0"/>
          <w:bCs w:val="0"/>
        </w:rPr>
        <w:t>Lansere</w:t>
      </w:r>
      <w:r w:rsidRPr="00D366E8">
        <w:rPr>
          <w:rFonts w:asciiTheme="minorHAnsi" w:hAnsiTheme="minorHAnsi" w:cstheme="minorHAnsi"/>
          <w:b w:val="0"/>
          <w:bCs w:val="0"/>
        </w:rPr>
        <w:t xml:space="preserve"> foreningsportalen</w:t>
      </w:r>
    </w:p>
    <w:p w14:paraId="0C2C5F10" w14:textId="6D0F5888" w:rsidR="00D366E8" w:rsidRDefault="00D366E8" w:rsidP="00D366E8">
      <w:pPr>
        <w:pStyle w:val="OS-4"/>
        <w:numPr>
          <w:ilvl w:val="0"/>
          <w:numId w:val="18"/>
        </w:numPr>
        <w:rPr>
          <w:rFonts w:asciiTheme="minorHAnsi" w:hAnsiTheme="minorHAnsi" w:cstheme="minorHAnsi"/>
          <w:b w:val="0"/>
          <w:bCs w:val="0"/>
        </w:rPr>
      </w:pPr>
      <w:r>
        <w:rPr>
          <w:rFonts w:asciiTheme="minorHAnsi" w:hAnsiTheme="minorHAnsi" w:cstheme="minorHAnsi"/>
          <w:b w:val="0"/>
          <w:bCs w:val="0"/>
        </w:rPr>
        <w:t>Julegave treet og julehjelp</w:t>
      </w:r>
    </w:p>
    <w:p w14:paraId="02BDC053" w14:textId="5A13B79F" w:rsidR="00D366E8" w:rsidRDefault="00D366E8" w:rsidP="00D366E8">
      <w:pPr>
        <w:pStyle w:val="OS-4"/>
        <w:numPr>
          <w:ilvl w:val="0"/>
          <w:numId w:val="18"/>
        </w:numPr>
        <w:rPr>
          <w:rFonts w:asciiTheme="minorHAnsi" w:hAnsiTheme="minorHAnsi" w:cstheme="minorHAnsi"/>
          <w:b w:val="0"/>
          <w:bCs w:val="0"/>
        </w:rPr>
      </w:pPr>
      <w:r>
        <w:rPr>
          <w:rFonts w:asciiTheme="minorHAnsi" w:hAnsiTheme="minorHAnsi" w:cstheme="minorHAnsi"/>
          <w:b w:val="0"/>
          <w:bCs w:val="0"/>
        </w:rPr>
        <w:t>Julemarked</w:t>
      </w:r>
    </w:p>
    <w:p w14:paraId="3C413085" w14:textId="62197AE2" w:rsidR="00D366E8" w:rsidRPr="00D366E8" w:rsidRDefault="00D366E8" w:rsidP="00D366E8">
      <w:pPr>
        <w:pStyle w:val="OS-4"/>
        <w:numPr>
          <w:ilvl w:val="0"/>
          <w:numId w:val="18"/>
        </w:numPr>
        <w:rPr>
          <w:rFonts w:asciiTheme="minorHAnsi" w:hAnsiTheme="minorHAnsi" w:cstheme="minorHAnsi"/>
          <w:b w:val="0"/>
          <w:bCs w:val="0"/>
        </w:rPr>
      </w:pPr>
      <w:r>
        <w:rPr>
          <w:rFonts w:asciiTheme="minorHAnsi" w:hAnsiTheme="minorHAnsi" w:cstheme="minorHAnsi"/>
          <w:b w:val="0"/>
          <w:bCs w:val="0"/>
        </w:rPr>
        <w:t>Førjuls fest for frivillige</w:t>
      </w:r>
    </w:p>
    <w:p w14:paraId="47F7B9A0" w14:textId="77777777" w:rsidR="00973823" w:rsidRDefault="00973823" w:rsidP="00973823">
      <w:pPr>
        <w:pStyle w:val="OS-4"/>
      </w:pPr>
    </w:p>
    <w:p w14:paraId="122BB611" w14:textId="53F0624B" w:rsidR="00973823" w:rsidRDefault="00973823" w:rsidP="00973823">
      <w:pPr>
        <w:pStyle w:val="OS-4"/>
      </w:pPr>
      <w:r>
        <w:lastRenderedPageBreak/>
        <w:t>Januar</w:t>
      </w:r>
    </w:p>
    <w:p w14:paraId="67FBB991" w14:textId="77777777" w:rsidR="003357C1" w:rsidRDefault="003357C1" w:rsidP="00973823">
      <w:pPr>
        <w:pStyle w:val="OS-4"/>
      </w:pPr>
    </w:p>
    <w:p w14:paraId="2B09D000" w14:textId="77777777" w:rsidR="00293D86" w:rsidRDefault="00293D86" w:rsidP="00973823">
      <w:pPr>
        <w:pStyle w:val="OS-4"/>
      </w:pPr>
    </w:p>
    <w:p w14:paraId="175964CF" w14:textId="0B6275E9" w:rsidR="00973823" w:rsidRDefault="00973823" w:rsidP="00973823">
      <w:pPr>
        <w:pStyle w:val="OS-4"/>
      </w:pPr>
      <w:r>
        <w:t>Februar</w:t>
      </w:r>
    </w:p>
    <w:p w14:paraId="7B3F7B2C" w14:textId="77777777" w:rsidR="00DC5DE5" w:rsidRDefault="00DC5DE5" w:rsidP="00317B54"/>
    <w:p w14:paraId="6285045D" w14:textId="5413210A" w:rsidR="00005772" w:rsidRDefault="00005772" w:rsidP="00C644E9"/>
    <w:p w14:paraId="318EBAEE" w14:textId="77777777" w:rsidR="003357C1" w:rsidRDefault="003357C1">
      <w:pPr>
        <w:spacing w:after="0" w:line="240" w:lineRule="auto"/>
        <w:rPr>
          <w:b/>
          <w:sz w:val="40"/>
          <w:szCs w:val="36"/>
        </w:rPr>
      </w:pPr>
      <w:r>
        <w:br w:type="page"/>
      </w:r>
    </w:p>
    <w:p w14:paraId="7C1F067F" w14:textId="08522E15" w:rsidR="00005772" w:rsidRDefault="00493A9B" w:rsidP="00ED77E6">
      <w:pPr>
        <w:pStyle w:val="OS-2"/>
      </w:pPr>
      <w:r>
        <w:lastRenderedPageBreak/>
        <w:t>Hovedaktiviteter</w:t>
      </w:r>
      <w:r w:rsidR="003357C1">
        <w:t xml:space="preserve"> – endringer/utvikling</w:t>
      </w:r>
    </w:p>
    <w:p w14:paraId="78A04A8F" w14:textId="772B27FF" w:rsidR="00495DDE" w:rsidRDefault="00495DDE" w:rsidP="00495DDE">
      <w:pPr>
        <w:pStyle w:val="OS-4"/>
      </w:pPr>
      <w:r w:rsidRPr="00CA5BBD">
        <w:t>Kaf</w:t>
      </w:r>
      <w:r>
        <w:t>è</w:t>
      </w:r>
      <w:r w:rsidRPr="00CA5BBD">
        <w:t xml:space="preserve"> hver mandag </w:t>
      </w:r>
    </w:p>
    <w:p w14:paraId="3687DFC9" w14:textId="49865114" w:rsidR="003357C1" w:rsidRPr="00D366E8" w:rsidRDefault="00D366E8" w:rsidP="00D366E8">
      <w:pPr>
        <w:pStyle w:val="OS-4"/>
        <w:numPr>
          <w:ilvl w:val="0"/>
          <w:numId w:val="20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 xml:space="preserve">Fast </w:t>
      </w:r>
      <w:proofErr w:type="spellStart"/>
      <w:r w:rsidRPr="00D366E8">
        <w:rPr>
          <w:rFonts w:asciiTheme="minorHAnsi" w:hAnsiTheme="minorHAnsi" w:cstheme="minorHAnsi"/>
          <w:b w:val="0"/>
          <w:bCs w:val="0"/>
        </w:rPr>
        <w:t>Kafè</w:t>
      </w:r>
      <w:proofErr w:type="spellEnd"/>
      <w:r w:rsidRPr="00D366E8">
        <w:rPr>
          <w:rFonts w:asciiTheme="minorHAnsi" w:hAnsiTheme="minorHAnsi" w:cstheme="minorHAnsi"/>
          <w:b w:val="0"/>
          <w:bCs w:val="0"/>
        </w:rPr>
        <w:t xml:space="preserve"> hver mandag fra </w:t>
      </w:r>
      <w:proofErr w:type="spellStart"/>
      <w:r w:rsidRPr="00D366E8">
        <w:rPr>
          <w:rFonts w:asciiTheme="minorHAnsi" w:hAnsiTheme="minorHAnsi" w:cstheme="minorHAnsi"/>
          <w:b w:val="0"/>
          <w:bCs w:val="0"/>
        </w:rPr>
        <w:t>kl</w:t>
      </w:r>
      <w:proofErr w:type="spellEnd"/>
      <w:r w:rsidRPr="00D366E8">
        <w:rPr>
          <w:rFonts w:asciiTheme="minorHAnsi" w:hAnsiTheme="minorHAnsi" w:cstheme="minorHAnsi"/>
          <w:b w:val="0"/>
          <w:bCs w:val="0"/>
        </w:rPr>
        <w:t xml:space="preserve"> 11-14, møte med daglig leder 1 gang i måneden</w:t>
      </w:r>
    </w:p>
    <w:p w14:paraId="58C33CEF" w14:textId="77777777" w:rsidR="003357C1" w:rsidRPr="00CA5BBD" w:rsidRDefault="003357C1" w:rsidP="00495DDE">
      <w:pPr>
        <w:pStyle w:val="OS-4"/>
      </w:pPr>
    </w:p>
    <w:p w14:paraId="12954301" w14:textId="77777777" w:rsidR="00495DDE" w:rsidRDefault="00495DDE" w:rsidP="00495DDE">
      <w:pPr>
        <w:pStyle w:val="OS-4"/>
      </w:pPr>
      <w:r w:rsidRPr="00CA5BBD">
        <w:t>Strikke</w:t>
      </w:r>
      <w:r>
        <w:t xml:space="preserve"> K</w:t>
      </w:r>
      <w:r w:rsidRPr="00CA5BBD">
        <w:t>af</w:t>
      </w:r>
      <w:r>
        <w:t>é</w:t>
      </w:r>
      <w:r w:rsidRPr="00CA5BBD">
        <w:t xml:space="preserve"> hver torsdag</w:t>
      </w:r>
    </w:p>
    <w:p w14:paraId="066222CA" w14:textId="7E64E18A" w:rsidR="00D366E8" w:rsidRDefault="00D366E8" w:rsidP="00495DDE">
      <w:pPr>
        <w:pStyle w:val="OS-4"/>
        <w:numPr>
          <w:ilvl w:val="0"/>
          <w:numId w:val="20"/>
        </w:numPr>
        <w:rPr>
          <w:rFonts w:asciiTheme="minorHAnsi" w:hAnsiTheme="minorHAnsi" w:cstheme="minorHAnsi"/>
          <w:b w:val="0"/>
          <w:bCs w:val="0"/>
        </w:rPr>
      </w:pPr>
      <w:r w:rsidRPr="00D366E8">
        <w:rPr>
          <w:rFonts w:asciiTheme="minorHAnsi" w:hAnsiTheme="minorHAnsi" w:cstheme="minorHAnsi"/>
          <w:b w:val="0"/>
          <w:bCs w:val="0"/>
        </w:rPr>
        <w:t xml:space="preserve">Fast strikke </w:t>
      </w:r>
      <w:proofErr w:type="spellStart"/>
      <w:r w:rsidRPr="00D366E8">
        <w:rPr>
          <w:rFonts w:asciiTheme="minorHAnsi" w:hAnsiTheme="minorHAnsi" w:cstheme="minorHAnsi"/>
          <w:b w:val="0"/>
          <w:bCs w:val="0"/>
        </w:rPr>
        <w:t>kafè</w:t>
      </w:r>
      <w:proofErr w:type="spellEnd"/>
      <w:r w:rsidRPr="00D366E8">
        <w:rPr>
          <w:rFonts w:asciiTheme="minorHAnsi" w:hAnsiTheme="minorHAnsi" w:cstheme="minorHAnsi"/>
          <w:b w:val="0"/>
          <w:bCs w:val="0"/>
        </w:rPr>
        <w:t xml:space="preserve"> hver torsdag fra </w:t>
      </w:r>
      <w:proofErr w:type="spellStart"/>
      <w:r w:rsidRPr="00D366E8">
        <w:rPr>
          <w:rFonts w:asciiTheme="minorHAnsi" w:hAnsiTheme="minorHAnsi" w:cstheme="minorHAnsi"/>
          <w:b w:val="0"/>
          <w:bCs w:val="0"/>
        </w:rPr>
        <w:t>kl</w:t>
      </w:r>
      <w:proofErr w:type="spellEnd"/>
      <w:r w:rsidRPr="00D366E8">
        <w:rPr>
          <w:rFonts w:asciiTheme="minorHAnsi" w:hAnsiTheme="minorHAnsi" w:cstheme="minorHAnsi"/>
          <w:b w:val="0"/>
          <w:bCs w:val="0"/>
        </w:rPr>
        <w:t xml:space="preserve"> 16 </w:t>
      </w:r>
      <w:r>
        <w:rPr>
          <w:rFonts w:asciiTheme="minorHAnsi" w:hAnsiTheme="minorHAnsi" w:cstheme="minorHAnsi"/>
          <w:b w:val="0"/>
          <w:bCs w:val="0"/>
        </w:rPr>
        <w:t>–</w:t>
      </w:r>
      <w:r w:rsidRPr="00D366E8">
        <w:rPr>
          <w:rFonts w:asciiTheme="minorHAnsi" w:hAnsiTheme="minorHAnsi" w:cstheme="minorHAnsi"/>
          <w:b w:val="0"/>
          <w:bCs w:val="0"/>
        </w:rPr>
        <w:t xml:space="preserve"> 19</w:t>
      </w:r>
    </w:p>
    <w:p w14:paraId="585CCB7D" w14:textId="77777777" w:rsidR="00D366E8" w:rsidRPr="00D366E8" w:rsidRDefault="00D366E8" w:rsidP="00D366E8">
      <w:pPr>
        <w:pStyle w:val="OS-4"/>
        <w:ind w:left="720"/>
        <w:rPr>
          <w:rFonts w:asciiTheme="minorHAnsi" w:hAnsiTheme="minorHAnsi" w:cstheme="minorHAnsi"/>
          <w:b w:val="0"/>
          <w:bCs w:val="0"/>
        </w:rPr>
      </w:pPr>
    </w:p>
    <w:p w14:paraId="1D745CC1" w14:textId="49A97E61" w:rsidR="00495DDE" w:rsidRDefault="00495DDE" w:rsidP="00495DDE">
      <w:pPr>
        <w:pStyle w:val="OS-4"/>
      </w:pPr>
      <w:r w:rsidRPr="00AC5592">
        <w:t>Kompis</w:t>
      </w:r>
    </w:p>
    <w:p w14:paraId="13A8EB10" w14:textId="3C78E580" w:rsidR="003357C1" w:rsidRPr="006B0679" w:rsidRDefault="00D366E8" w:rsidP="00495DDE">
      <w:pPr>
        <w:pStyle w:val="OS-4"/>
        <w:numPr>
          <w:ilvl w:val="0"/>
          <w:numId w:val="20"/>
        </w:numPr>
        <w:rPr>
          <w:rFonts w:asciiTheme="minorHAnsi" w:hAnsiTheme="minorHAnsi" w:cstheme="minorHAnsi"/>
          <w:b w:val="0"/>
          <w:bCs w:val="0"/>
        </w:rPr>
      </w:pPr>
      <w:r>
        <w:t xml:space="preserve"> </w:t>
      </w:r>
      <w:r w:rsidRPr="006B0679">
        <w:rPr>
          <w:rFonts w:asciiTheme="minorHAnsi" w:hAnsiTheme="minorHAnsi" w:cstheme="minorHAnsi"/>
          <w:b w:val="0"/>
          <w:bCs w:val="0"/>
        </w:rPr>
        <w:t xml:space="preserve">Kompis annen hver onsdag på </w:t>
      </w:r>
      <w:proofErr w:type="spellStart"/>
      <w:r w:rsidRPr="006B0679">
        <w:rPr>
          <w:rFonts w:asciiTheme="minorHAnsi" w:hAnsiTheme="minorHAnsi" w:cstheme="minorHAnsi"/>
          <w:b w:val="0"/>
          <w:bCs w:val="0"/>
        </w:rPr>
        <w:t>kafèen</w:t>
      </w:r>
      <w:proofErr w:type="spellEnd"/>
    </w:p>
    <w:p w14:paraId="2A747D82" w14:textId="77777777" w:rsidR="003357C1" w:rsidRPr="00AC5592" w:rsidRDefault="003357C1" w:rsidP="00495DDE">
      <w:pPr>
        <w:pStyle w:val="OS-4"/>
      </w:pPr>
    </w:p>
    <w:p w14:paraId="50299653" w14:textId="60E47D28" w:rsidR="00884158" w:rsidRDefault="00884158" w:rsidP="00884158">
      <w:pPr>
        <w:pStyle w:val="OS-4"/>
      </w:pPr>
      <w:r w:rsidRPr="00E955CA">
        <w:t>Øyslebø barneskole</w:t>
      </w:r>
      <w:r>
        <w:t xml:space="preserve"> </w:t>
      </w:r>
      <w:r w:rsidR="003357C1">
        <w:t>–</w:t>
      </w:r>
      <w:r>
        <w:t xml:space="preserve"> </w:t>
      </w:r>
      <w:r w:rsidRPr="00E955CA">
        <w:t>Lyttevenner</w:t>
      </w:r>
    </w:p>
    <w:p w14:paraId="4F4B205F" w14:textId="3F62F868" w:rsidR="006B0679" w:rsidRPr="006B0679" w:rsidRDefault="006B0679" w:rsidP="006B0679">
      <w:pPr>
        <w:pStyle w:val="OS-4"/>
        <w:numPr>
          <w:ilvl w:val="0"/>
          <w:numId w:val="20"/>
        </w:numPr>
        <w:rPr>
          <w:rFonts w:asciiTheme="minorHAnsi" w:hAnsiTheme="minorHAnsi" w:cstheme="minorHAnsi"/>
          <w:b w:val="0"/>
          <w:bCs w:val="0"/>
        </w:rPr>
      </w:pPr>
      <w:r w:rsidRPr="006B0679">
        <w:rPr>
          <w:rFonts w:asciiTheme="minorHAnsi" w:hAnsiTheme="minorHAnsi" w:cstheme="minorHAnsi"/>
          <w:b w:val="0"/>
          <w:bCs w:val="0"/>
        </w:rPr>
        <w:t xml:space="preserve">Oppstart av lyttevenner i </w:t>
      </w:r>
      <w:proofErr w:type="gramStart"/>
      <w:r w:rsidRPr="006B0679">
        <w:rPr>
          <w:rFonts w:asciiTheme="minorHAnsi" w:hAnsiTheme="minorHAnsi" w:cstheme="minorHAnsi"/>
          <w:b w:val="0"/>
          <w:bCs w:val="0"/>
        </w:rPr>
        <w:t>April</w:t>
      </w:r>
      <w:proofErr w:type="gramEnd"/>
    </w:p>
    <w:p w14:paraId="4616EFA3" w14:textId="77777777" w:rsidR="003357C1" w:rsidRPr="00E955CA" w:rsidRDefault="003357C1" w:rsidP="00884158">
      <w:pPr>
        <w:pStyle w:val="OS-4"/>
      </w:pPr>
    </w:p>
    <w:p w14:paraId="41D9B5BD" w14:textId="77777777" w:rsidR="00884158" w:rsidRDefault="00884158" w:rsidP="00884158">
      <w:pPr>
        <w:pStyle w:val="OS-4"/>
      </w:pPr>
      <w:r w:rsidRPr="00E955CA">
        <w:t>Øyslebø Ungdomsskole</w:t>
      </w:r>
      <w:r>
        <w:t xml:space="preserve"> - </w:t>
      </w:r>
      <w:r w:rsidRPr="00B407CF">
        <w:t>Innsats for andre</w:t>
      </w:r>
    </w:p>
    <w:p w14:paraId="4FDAA0D9" w14:textId="583A7967" w:rsidR="006B0679" w:rsidRPr="006B0679" w:rsidRDefault="006B0679" w:rsidP="006B0679">
      <w:pPr>
        <w:pStyle w:val="OS-4"/>
        <w:numPr>
          <w:ilvl w:val="0"/>
          <w:numId w:val="20"/>
        </w:numPr>
        <w:rPr>
          <w:rFonts w:asciiTheme="minorHAnsi" w:hAnsiTheme="minorHAnsi" w:cstheme="minorHAnsi"/>
          <w:b w:val="0"/>
          <w:bCs w:val="0"/>
        </w:rPr>
      </w:pPr>
      <w:r w:rsidRPr="006B0679">
        <w:rPr>
          <w:rFonts w:asciiTheme="minorHAnsi" w:hAnsiTheme="minorHAnsi" w:cstheme="minorHAnsi"/>
          <w:b w:val="0"/>
          <w:bCs w:val="0"/>
        </w:rPr>
        <w:t>Har rullerende valgfagsgrupper fra ungdomsskolen som er innom BUA hver uke</w:t>
      </w:r>
    </w:p>
    <w:p w14:paraId="3E3EC8E6" w14:textId="77777777" w:rsidR="003357C1" w:rsidRPr="00B407CF" w:rsidRDefault="003357C1" w:rsidP="00884158">
      <w:pPr>
        <w:pStyle w:val="OS-4"/>
      </w:pPr>
    </w:p>
    <w:p w14:paraId="6F430C05" w14:textId="77777777" w:rsidR="003357C1" w:rsidRDefault="00BE63D3" w:rsidP="00BE63D3">
      <w:pPr>
        <w:pStyle w:val="OS-4"/>
      </w:pPr>
      <w:r w:rsidRPr="00DC13D6">
        <w:t xml:space="preserve">Åpen dag på </w:t>
      </w:r>
      <w:r>
        <w:t>d</w:t>
      </w:r>
      <w:r w:rsidRPr="00DC13D6">
        <w:t>agsenteret</w:t>
      </w:r>
      <w:r w:rsidRPr="00DC13D6">
        <w:tab/>
      </w:r>
      <w:r w:rsidRPr="00DC13D6">
        <w:tab/>
      </w:r>
    </w:p>
    <w:p w14:paraId="781E861C" w14:textId="77777777" w:rsidR="00BA082D" w:rsidRPr="00BA082D" w:rsidRDefault="00BA082D" w:rsidP="00BA082D">
      <w:pPr>
        <w:pStyle w:val="Listeavsnitt"/>
        <w:numPr>
          <w:ilvl w:val="0"/>
          <w:numId w:val="20"/>
        </w:numPr>
        <w:rPr>
          <w:rFonts w:asciiTheme="minorHAnsi" w:hAnsiTheme="minorHAnsi" w:cstheme="minorHAnsi"/>
          <w:sz w:val="24"/>
          <w:szCs w:val="24"/>
        </w:rPr>
      </w:pPr>
      <w:r w:rsidRPr="00BA082D">
        <w:rPr>
          <w:rFonts w:asciiTheme="minorHAnsi" w:hAnsiTheme="minorHAnsi" w:cstheme="minorHAnsi"/>
          <w:sz w:val="24"/>
          <w:szCs w:val="24"/>
        </w:rPr>
        <w:t>Følge opp og ivareta d</w:t>
      </w:r>
      <w:r w:rsidR="006B0679" w:rsidRPr="00BA082D">
        <w:rPr>
          <w:rFonts w:asciiTheme="minorHAnsi" w:hAnsiTheme="minorHAnsi" w:cstheme="minorHAnsi"/>
          <w:sz w:val="24"/>
          <w:szCs w:val="24"/>
        </w:rPr>
        <w:t>e frivillige</w:t>
      </w:r>
      <w:r w:rsidRPr="00BA082D">
        <w:rPr>
          <w:rFonts w:asciiTheme="minorHAnsi" w:hAnsiTheme="minorHAnsi" w:cstheme="minorHAnsi"/>
          <w:sz w:val="24"/>
          <w:szCs w:val="24"/>
        </w:rPr>
        <w:t xml:space="preserve"> som</w:t>
      </w:r>
      <w:r w:rsidR="006B0679" w:rsidRPr="00BA082D">
        <w:rPr>
          <w:rFonts w:asciiTheme="minorHAnsi" w:hAnsiTheme="minorHAnsi" w:cstheme="minorHAnsi"/>
          <w:sz w:val="24"/>
          <w:szCs w:val="24"/>
        </w:rPr>
        <w:t xml:space="preserve"> bidrar</w:t>
      </w:r>
      <w:r w:rsidRPr="00BA082D">
        <w:rPr>
          <w:rFonts w:asciiTheme="minorHAnsi" w:hAnsiTheme="minorHAnsi" w:cstheme="minorHAnsi"/>
          <w:sz w:val="24"/>
          <w:szCs w:val="24"/>
        </w:rPr>
        <w:t xml:space="preserve"> med frivilligarbeid hver torsdag på åpen dag.</w:t>
      </w:r>
    </w:p>
    <w:p w14:paraId="50E2323D" w14:textId="4E480AF2" w:rsidR="00BA082D" w:rsidRPr="00BA082D" w:rsidRDefault="00BA082D" w:rsidP="00BA082D">
      <w:pPr>
        <w:pStyle w:val="Ingenmellomrom"/>
        <w:numPr>
          <w:ilvl w:val="0"/>
          <w:numId w:val="20"/>
        </w:numPr>
        <w:rPr>
          <w:rFonts w:asciiTheme="minorHAnsi" w:hAnsiTheme="minorHAnsi" w:cstheme="minorHAnsi"/>
          <w:sz w:val="24"/>
          <w:szCs w:val="24"/>
        </w:rPr>
      </w:pPr>
      <w:r w:rsidRPr="00BA082D">
        <w:rPr>
          <w:rFonts w:asciiTheme="minorHAnsi" w:hAnsiTheme="minorHAnsi" w:cstheme="minorHAnsi"/>
          <w:sz w:val="24"/>
          <w:szCs w:val="24"/>
        </w:rPr>
        <w:t>A</w:t>
      </w:r>
      <w:r w:rsidRPr="00BA082D">
        <w:rPr>
          <w:rFonts w:asciiTheme="minorHAnsi" w:hAnsiTheme="minorHAnsi" w:cstheme="minorHAnsi"/>
          <w:sz w:val="24"/>
          <w:szCs w:val="24"/>
        </w:rPr>
        <w:t>vklar</w:t>
      </w:r>
      <w:r w:rsidRPr="00BA082D">
        <w:rPr>
          <w:rFonts w:asciiTheme="minorHAnsi" w:hAnsiTheme="minorHAnsi" w:cstheme="minorHAnsi"/>
          <w:sz w:val="24"/>
          <w:szCs w:val="24"/>
        </w:rPr>
        <w:t>e i samarbeid med kommunen</w:t>
      </w:r>
      <w:r w:rsidRPr="00BA082D">
        <w:rPr>
          <w:rFonts w:asciiTheme="minorHAnsi" w:hAnsiTheme="minorHAnsi" w:cstheme="minorHAnsi"/>
          <w:sz w:val="24"/>
          <w:szCs w:val="24"/>
        </w:rPr>
        <w:t xml:space="preserve"> for hvor grensen går mellom hva som er frivillig arbeid og hva som er det offentliges ansvar. Daglig leder utarbeider en skriftlig avtale med våre samarbeidspartnere ang. dette.</w:t>
      </w:r>
    </w:p>
    <w:p w14:paraId="5771732D" w14:textId="0420C47C" w:rsidR="006B0679" w:rsidRDefault="006B0679" w:rsidP="00BA082D">
      <w:pPr>
        <w:pStyle w:val="Listeavsnitt"/>
      </w:pPr>
      <w:r w:rsidRPr="00DC13D6">
        <w:t xml:space="preserve"> </w:t>
      </w:r>
    </w:p>
    <w:p w14:paraId="553FA9E4" w14:textId="10FD8C79" w:rsidR="00BE63D3" w:rsidRDefault="00BE63D3" w:rsidP="00BE63D3">
      <w:pPr>
        <w:pStyle w:val="OS-4"/>
      </w:pPr>
      <w:r w:rsidRPr="00DC13D6">
        <w:lastRenderedPageBreak/>
        <w:t>Sansehagen</w:t>
      </w:r>
    </w:p>
    <w:p w14:paraId="0793DC03" w14:textId="74EBB078" w:rsidR="00BA082D" w:rsidRPr="00BA082D" w:rsidRDefault="00BA082D" w:rsidP="00BA082D">
      <w:pPr>
        <w:pStyle w:val="OS-4"/>
        <w:numPr>
          <w:ilvl w:val="0"/>
          <w:numId w:val="21"/>
        </w:numPr>
        <w:rPr>
          <w:rFonts w:asciiTheme="minorHAnsi" w:hAnsiTheme="minorHAnsi" w:cstheme="minorHAnsi"/>
          <w:b w:val="0"/>
          <w:bCs w:val="0"/>
        </w:rPr>
      </w:pPr>
      <w:r w:rsidRPr="00BA082D">
        <w:rPr>
          <w:rFonts w:asciiTheme="minorHAnsi" w:hAnsiTheme="minorHAnsi" w:cstheme="minorHAnsi"/>
          <w:b w:val="0"/>
          <w:bCs w:val="0"/>
        </w:rPr>
        <w:t>Samarbeide med kommunen om en avtale for å få brukt sansehagen mer sammen med frivillige og pårørende.</w:t>
      </w:r>
    </w:p>
    <w:p w14:paraId="2A2FEDDF" w14:textId="77777777" w:rsidR="003357C1" w:rsidRPr="00DC13D6" w:rsidRDefault="003357C1" w:rsidP="00BE63D3">
      <w:pPr>
        <w:pStyle w:val="OS-4"/>
      </w:pPr>
    </w:p>
    <w:p w14:paraId="2129AD4A" w14:textId="77777777" w:rsidR="00BE63D3" w:rsidRDefault="00BE63D3" w:rsidP="00BE63D3">
      <w:pPr>
        <w:pStyle w:val="OS-4"/>
      </w:pPr>
      <w:proofErr w:type="spellStart"/>
      <w:r w:rsidRPr="004B1919">
        <w:t>Sykkelvenn</w:t>
      </w:r>
      <w:proofErr w:type="spellEnd"/>
      <w:r>
        <w:t>:</w:t>
      </w:r>
    </w:p>
    <w:p w14:paraId="3A379292" w14:textId="77777777" w:rsidR="00E83DD4" w:rsidRDefault="00A637A8" w:rsidP="00E83DD4">
      <w:pPr>
        <w:pStyle w:val="OS-4"/>
        <w:numPr>
          <w:ilvl w:val="0"/>
          <w:numId w:val="21"/>
        </w:numPr>
        <w:rPr>
          <w:rFonts w:asciiTheme="minorHAnsi" w:hAnsiTheme="minorHAnsi" w:cstheme="minorHAnsi"/>
          <w:b w:val="0"/>
          <w:bCs w:val="0"/>
        </w:rPr>
      </w:pPr>
      <w:r w:rsidRPr="00E83DD4">
        <w:rPr>
          <w:rFonts w:asciiTheme="minorHAnsi" w:hAnsiTheme="minorHAnsi" w:cstheme="minorHAnsi"/>
          <w:b w:val="0"/>
          <w:bCs w:val="0"/>
        </w:rPr>
        <w:t>Syklene</w:t>
      </w:r>
      <w:r w:rsidR="00E83DD4" w:rsidRPr="00E83DD4">
        <w:rPr>
          <w:rFonts w:asciiTheme="minorHAnsi" w:hAnsiTheme="minorHAnsi" w:cstheme="minorHAnsi"/>
          <w:b w:val="0"/>
          <w:bCs w:val="0"/>
        </w:rPr>
        <w:t xml:space="preserve"> på omsorgssenteret</w:t>
      </w:r>
      <w:r w:rsidRPr="00E83DD4">
        <w:rPr>
          <w:rFonts w:asciiTheme="minorHAnsi" w:hAnsiTheme="minorHAnsi" w:cstheme="minorHAnsi"/>
          <w:b w:val="0"/>
          <w:bCs w:val="0"/>
        </w:rPr>
        <w:t xml:space="preserve"> har blitt overhalt og </w:t>
      </w:r>
      <w:r w:rsidR="00E83DD4" w:rsidRPr="00E83DD4">
        <w:rPr>
          <w:rFonts w:asciiTheme="minorHAnsi" w:hAnsiTheme="minorHAnsi" w:cstheme="minorHAnsi"/>
          <w:b w:val="0"/>
          <w:bCs w:val="0"/>
        </w:rPr>
        <w:t>er tilgjengelig for de som ønsker å bruke de.</w:t>
      </w:r>
    </w:p>
    <w:p w14:paraId="66507614" w14:textId="19C348FA" w:rsidR="00A637A8" w:rsidRPr="00E83DD4" w:rsidRDefault="00E83DD4" w:rsidP="00E83DD4">
      <w:pPr>
        <w:pStyle w:val="OS-4"/>
        <w:numPr>
          <w:ilvl w:val="0"/>
          <w:numId w:val="21"/>
        </w:numPr>
        <w:rPr>
          <w:rFonts w:asciiTheme="minorHAnsi" w:hAnsiTheme="minorHAnsi" w:cstheme="minorHAnsi"/>
          <w:b w:val="0"/>
          <w:bCs w:val="0"/>
        </w:rPr>
      </w:pPr>
      <w:r>
        <w:rPr>
          <w:rFonts w:asciiTheme="minorHAnsi" w:hAnsiTheme="minorHAnsi" w:cstheme="minorHAnsi"/>
          <w:b w:val="0"/>
          <w:bCs w:val="0"/>
        </w:rPr>
        <w:t>Legge ut informasjon om syklene på sosiale medier.</w:t>
      </w:r>
      <w:r w:rsidRPr="00E83DD4">
        <w:rPr>
          <w:rFonts w:asciiTheme="minorHAnsi" w:hAnsiTheme="minorHAnsi" w:cstheme="minorHAnsi"/>
          <w:b w:val="0"/>
          <w:bCs w:val="0"/>
        </w:rPr>
        <w:t xml:space="preserve"> </w:t>
      </w:r>
    </w:p>
    <w:p w14:paraId="5451B928" w14:textId="77777777" w:rsidR="003357C1" w:rsidRDefault="003357C1" w:rsidP="00BE63D3">
      <w:pPr>
        <w:pStyle w:val="OS-4"/>
      </w:pPr>
    </w:p>
    <w:p w14:paraId="65CDFC63" w14:textId="136BA5DF" w:rsidR="00F665F0" w:rsidRDefault="00E83DD4" w:rsidP="00F665F0">
      <w:pPr>
        <w:pStyle w:val="OS-4"/>
      </w:pPr>
      <w:r>
        <w:t>B</w:t>
      </w:r>
      <w:r w:rsidR="00F665F0" w:rsidRPr="00DC13D6">
        <w:t>esøksvenner/L</w:t>
      </w:r>
      <w:r w:rsidR="003357C1">
        <w:t>e</w:t>
      </w:r>
      <w:r w:rsidR="00F665F0" w:rsidRPr="00DC13D6">
        <w:t>dsagertjenester</w:t>
      </w:r>
    </w:p>
    <w:p w14:paraId="0F4FA5F8" w14:textId="5AABA644" w:rsidR="003357C1" w:rsidRDefault="00E83DD4" w:rsidP="00F665F0">
      <w:pPr>
        <w:pStyle w:val="OS-4"/>
        <w:numPr>
          <w:ilvl w:val="0"/>
          <w:numId w:val="22"/>
        </w:numPr>
        <w:rPr>
          <w:rFonts w:asciiTheme="minorHAnsi" w:hAnsiTheme="minorHAnsi" w:cstheme="minorHAnsi"/>
          <w:b w:val="0"/>
          <w:bCs w:val="0"/>
        </w:rPr>
      </w:pPr>
      <w:r w:rsidRPr="00E83DD4">
        <w:rPr>
          <w:rFonts w:asciiTheme="minorHAnsi" w:hAnsiTheme="minorHAnsi" w:cstheme="minorHAnsi"/>
          <w:b w:val="0"/>
          <w:bCs w:val="0"/>
        </w:rPr>
        <w:t>Videre</w:t>
      </w:r>
      <w:r>
        <w:rPr>
          <w:rFonts w:asciiTheme="minorHAnsi" w:hAnsiTheme="minorHAnsi" w:cstheme="minorHAnsi"/>
          <w:b w:val="0"/>
          <w:bCs w:val="0"/>
        </w:rPr>
        <w:t>føre</w:t>
      </w:r>
      <w:r w:rsidRPr="00E83DD4">
        <w:rPr>
          <w:rFonts w:asciiTheme="minorHAnsi" w:hAnsiTheme="minorHAnsi" w:cstheme="minorHAnsi"/>
          <w:b w:val="0"/>
          <w:bCs w:val="0"/>
        </w:rPr>
        <w:t xml:space="preserve"> tilbudet og utvide etter behov</w:t>
      </w:r>
    </w:p>
    <w:p w14:paraId="2215C4BF" w14:textId="77777777" w:rsidR="00E83DD4" w:rsidRPr="00E83DD4" w:rsidRDefault="00E83DD4" w:rsidP="00E83DD4">
      <w:pPr>
        <w:pStyle w:val="OS-4"/>
        <w:ind w:left="720"/>
        <w:rPr>
          <w:rFonts w:asciiTheme="minorHAnsi" w:hAnsiTheme="minorHAnsi" w:cstheme="minorHAnsi"/>
          <w:b w:val="0"/>
          <w:bCs w:val="0"/>
        </w:rPr>
      </w:pPr>
    </w:p>
    <w:p w14:paraId="196D97CF" w14:textId="77777777" w:rsidR="00F665F0" w:rsidRDefault="00F665F0" w:rsidP="00F665F0">
      <w:pPr>
        <w:pStyle w:val="OS-4"/>
      </w:pPr>
      <w:r w:rsidRPr="00F33E3C">
        <w:t>Transport/sjåfør</w:t>
      </w:r>
    </w:p>
    <w:p w14:paraId="438FF82D" w14:textId="50B1D37A" w:rsidR="003357C1" w:rsidRDefault="00E83DD4" w:rsidP="00F665F0">
      <w:pPr>
        <w:pStyle w:val="OS-4"/>
        <w:numPr>
          <w:ilvl w:val="0"/>
          <w:numId w:val="22"/>
        </w:numPr>
        <w:rPr>
          <w:rFonts w:asciiTheme="minorHAnsi" w:hAnsiTheme="minorHAnsi" w:cstheme="minorHAnsi"/>
          <w:b w:val="0"/>
          <w:bCs w:val="0"/>
        </w:rPr>
      </w:pPr>
      <w:r w:rsidRPr="00E83DD4">
        <w:rPr>
          <w:rFonts w:asciiTheme="minorHAnsi" w:hAnsiTheme="minorHAnsi" w:cstheme="minorHAnsi"/>
          <w:b w:val="0"/>
          <w:bCs w:val="0"/>
        </w:rPr>
        <w:t>Ivareta sjåførene vi har og rekruttere nye frivillige sjåfører.</w:t>
      </w:r>
    </w:p>
    <w:p w14:paraId="26721475" w14:textId="77777777" w:rsidR="00E83DD4" w:rsidRPr="00E83DD4" w:rsidRDefault="00E83DD4" w:rsidP="00E83DD4">
      <w:pPr>
        <w:pStyle w:val="OS-4"/>
        <w:ind w:left="720"/>
        <w:rPr>
          <w:rFonts w:asciiTheme="minorHAnsi" w:hAnsiTheme="minorHAnsi" w:cstheme="minorHAnsi"/>
          <w:b w:val="0"/>
          <w:bCs w:val="0"/>
        </w:rPr>
      </w:pPr>
    </w:p>
    <w:p w14:paraId="76C138EA" w14:textId="77777777" w:rsidR="002002A5" w:rsidRDefault="002002A5" w:rsidP="002002A5">
      <w:pPr>
        <w:pStyle w:val="OS-4"/>
      </w:pPr>
      <w:r w:rsidRPr="00DC13D6">
        <w:t>Våkevakt</w:t>
      </w:r>
    </w:p>
    <w:p w14:paraId="46BB6C8E" w14:textId="0D9EABC6" w:rsidR="00E83DD4" w:rsidRPr="00E83DD4" w:rsidRDefault="00E83DD4" w:rsidP="00E83DD4">
      <w:pPr>
        <w:pStyle w:val="OS-4"/>
        <w:numPr>
          <w:ilvl w:val="0"/>
          <w:numId w:val="22"/>
        </w:numPr>
        <w:rPr>
          <w:rFonts w:asciiTheme="minorHAnsi" w:hAnsiTheme="minorHAnsi" w:cstheme="minorHAnsi"/>
          <w:b w:val="0"/>
          <w:bCs w:val="0"/>
        </w:rPr>
      </w:pPr>
      <w:r w:rsidRPr="00E83DD4">
        <w:rPr>
          <w:rFonts w:asciiTheme="minorHAnsi" w:hAnsiTheme="minorHAnsi" w:cstheme="minorHAnsi"/>
          <w:b w:val="0"/>
          <w:bCs w:val="0"/>
        </w:rPr>
        <w:t>Videreføre tilbud om våke</w:t>
      </w:r>
      <w:r>
        <w:rPr>
          <w:rFonts w:asciiTheme="minorHAnsi" w:hAnsiTheme="minorHAnsi" w:cstheme="minorHAnsi"/>
          <w:b w:val="0"/>
          <w:bCs w:val="0"/>
        </w:rPr>
        <w:t>vakt</w:t>
      </w:r>
    </w:p>
    <w:p w14:paraId="361440D2" w14:textId="43CE70D7" w:rsidR="00E83DD4" w:rsidRPr="00E83DD4" w:rsidRDefault="00E83DD4" w:rsidP="00E83DD4">
      <w:pPr>
        <w:pStyle w:val="OS-4"/>
        <w:numPr>
          <w:ilvl w:val="0"/>
          <w:numId w:val="22"/>
        </w:numPr>
        <w:rPr>
          <w:rFonts w:asciiTheme="minorHAnsi" w:hAnsiTheme="minorHAnsi" w:cstheme="minorHAnsi"/>
          <w:b w:val="0"/>
          <w:bCs w:val="0"/>
        </w:rPr>
      </w:pPr>
      <w:r w:rsidRPr="00E83DD4">
        <w:rPr>
          <w:rFonts w:asciiTheme="minorHAnsi" w:hAnsiTheme="minorHAnsi" w:cstheme="minorHAnsi"/>
          <w:b w:val="0"/>
          <w:bCs w:val="0"/>
        </w:rPr>
        <w:t>Utvide tilbudet etter behov</w:t>
      </w:r>
    </w:p>
    <w:p w14:paraId="352BAEB8" w14:textId="77777777" w:rsidR="003357C1" w:rsidRDefault="003357C1" w:rsidP="00884158"/>
    <w:p w14:paraId="2D62D97B" w14:textId="77777777" w:rsidR="00E83DD4" w:rsidRDefault="00E83DD4" w:rsidP="00884158"/>
    <w:p w14:paraId="1DDFD0C7" w14:textId="77777777" w:rsidR="00E83DD4" w:rsidRDefault="00E83DD4" w:rsidP="00884158"/>
    <w:p w14:paraId="1850D089" w14:textId="77777777" w:rsidR="00551CCE" w:rsidRDefault="00551CCE" w:rsidP="00884158"/>
    <w:p w14:paraId="55DCC255" w14:textId="77777777" w:rsidR="00551CCE" w:rsidRDefault="00551CCE" w:rsidP="00884158"/>
    <w:p w14:paraId="67DAA8C0" w14:textId="00217856" w:rsidR="003357C1" w:rsidRDefault="003357C1" w:rsidP="003357C1">
      <w:pPr>
        <w:pStyle w:val="OS-2"/>
      </w:pPr>
      <w:r>
        <w:lastRenderedPageBreak/>
        <w:t>Nye hovedaktiviteter?</w:t>
      </w:r>
    </w:p>
    <w:p w14:paraId="635E3772" w14:textId="77777777" w:rsidR="00551CCE" w:rsidRDefault="00551CCE" w:rsidP="00551CCE">
      <w:pPr>
        <w:pStyle w:val="Listeavsnitt"/>
        <w:numPr>
          <w:ilvl w:val="0"/>
          <w:numId w:val="24"/>
        </w:numPr>
        <w:spacing w:after="0"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551CCE">
        <w:rPr>
          <w:rFonts w:asciiTheme="minorHAnsi" w:hAnsiTheme="minorHAnsi" w:cstheme="minorHAnsi"/>
          <w:sz w:val="24"/>
          <w:szCs w:val="24"/>
        </w:rPr>
        <w:t xml:space="preserve">Tilby tjenester utført av ungdom, lage et </w:t>
      </w:r>
      <w:proofErr w:type="gramStart"/>
      <w:r w:rsidRPr="00551CCE">
        <w:rPr>
          <w:rFonts w:asciiTheme="minorHAnsi" w:hAnsiTheme="minorHAnsi" w:cstheme="minorHAnsi"/>
          <w:sz w:val="24"/>
          <w:szCs w:val="24"/>
        </w:rPr>
        <w:t>tilbud ,</w:t>
      </w:r>
      <w:proofErr w:type="gramEnd"/>
      <w:r w:rsidRPr="00551CCE">
        <w:rPr>
          <w:rFonts w:asciiTheme="minorHAnsi" w:hAnsiTheme="minorHAnsi" w:cstheme="minorHAnsi"/>
          <w:sz w:val="24"/>
          <w:szCs w:val="24"/>
        </w:rPr>
        <w:t xml:space="preserve"> eks snømåking, plenklipping </w:t>
      </w:r>
      <w:proofErr w:type="spellStart"/>
      <w:r w:rsidRPr="00551CCE">
        <w:rPr>
          <w:rFonts w:asciiTheme="minorHAnsi" w:hAnsiTheme="minorHAnsi" w:cstheme="minorHAnsi"/>
          <w:sz w:val="24"/>
          <w:szCs w:val="24"/>
        </w:rPr>
        <w:t>osv</w:t>
      </w:r>
      <w:proofErr w:type="spellEnd"/>
    </w:p>
    <w:p w14:paraId="4594EB07" w14:textId="31814191" w:rsidR="00551CCE" w:rsidRDefault="00551CCE" w:rsidP="00551CCE">
      <w:pPr>
        <w:pStyle w:val="Listeavsnitt"/>
        <w:numPr>
          <w:ilvl w:val="0"/>
          <w:numId w:val="24"/>
        </w:numPr>
        <w:spacing w:after="0"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Forslag til ny ungdomsaktivitet hver onsdag</w:t>
      </w:r>
    </w:p>
    <w:p w14:paraId="4C72F636" w14:textId="0BED39E6" w:rsidR="00755768" w:rsidRDefault="00551CCE" w:rsidP="00551CCE">
      <w:pPr>
        <w:pStyle w:val="Listeavsnitt"/>
        <w:numPr>
          <w:ilvl w:val="0"/>
          <w:numId w:val="24"/>
        </w:numPr>
        <w:spacing w:after="0"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Gjenopprett tidligere aktivitetstilbud – blåtimen </w:t>
      </w:r>
    </w:p>
    <w:p w14:paraId="530E97B6" w14:textId="77777777" w:rsidR="00551CCE" w:rsidRDefault="00551CCE" w:rsidP="00551CCE">
      <w:pPr>
        <w:rPr>
          <w:rFonts w:asciiTheme="minorHAnsi" w:hAnsiTheme="minorHAnsi" w:cstheme="minorHAnsi"/>
          <w:sz w:val="24"/>
          <w:szCs w:val="24"/>
        </w:rPr>
      </w:pPr>
    </w:p>
    <w:p w14:paraId="763A4098" w14:textId="77777777" w:rsidR="00551CCE" w:rsidRDefault="00551CCE" w:rsidP="00551CCE">
      <w:pPr>
        <w:rPr>
          <w:rFonts w:asciiTheme="minorHAnsi" w:hAnsiTheme="minorHAnsi" w:cstheme="minorHAnsi"/>
          <w:sz w:val="24"/>
          <w:szCs w:val="24"/>
        </w:rPr>
      </w:pPr>
    </w:p>
    <w:p w14:paraId="6CE92D7F" w14:textId="3D7A2F58" w:rsidR="00551CCE" w:rsidRDefault="00551CCE" w:rsidP="00551CCE">
      <w:pPr>
        <w:pStyle w:val="OS-2"/>
      </w:pPr>
      <w:r>
        <w:t>Pågående prosjekter</w:t>
      </w:r>
    </w:p>
    <w:p w14:paraId="431BB33C" w14:textId="77777777" w:rsidR="00551CCE" w:rsidRPr="00551CCE" w:rsidRDefault="00551CCE" w:rsidP="00551CCE">
      <w:pPr>
        <w:rPr>
          <w:rFonts w:asciiTheme="minorHAnsi" w:hAnsiTheme="minorHAnsi" w:cstheme="minorHAnsi"/>
          <w:b/>
          <w:bCs/>
          <w:sz w:val="24"/>
          <w:szCs w:val="24"/>
        </w:rPr>
      </w:pPr>
      <w:proofErr w:type="spellStart"/>
      <w:r w:rsidRPr="00551CCE">
        <w:rPr>
          <w:rFonts w:asciiTheme="minorHAnsi" w:hAnsiTheme="minorHAnsi" w:cstheme="minorHAnsi"/>
          <w:b/>
          <w:bCs/>
          <w:sz w:val="24"/>
          <w:szCs w:val="24"/>
        </w:rPr>
        <w:t>Flyktningprosjektet</w:t>
      </w:r>
      <w:proofErr w:type="spellEnd"/>
      <w:r w:rsidRPr="00551CCE">
        <w:rPr>
          <w:rFonts w:asciiTheme="minorHAnsi" w:hAnsiTheme="minorHAnsi" w:cstheme="minorHAnsi"/>
          <w:b/>
          <w:bCs/>
          <w:sz w:val="24"/>
          <w:szCs w:val="24"/>
        </w:rPr>
        <w:t xml:space="preserve">  </w:t>
      </w:r>
    </w:p>
    <w:p w14:paraId="57D6F7B1" w14:textId="7438D3A1" w:rsidR="00551CCE" w:rsidRDefault="00551CCE" w:rsidP="00551CCE">
      <w:pPr>
        <w:pStyle w:val="Listeavsnitt"/>
        <w:numPr>
          <w:ilvl w:val="0"/>
          <w:numId w:val="25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Jobbe med å få på plass foreningsportalen</w:t>
      </w:r>
    </w:p>
    <w:p w14:paraId="77DE67AB" w14:textId="593069FA" w:rsidR="00551CCE" w:rsidRPr="00551CCE" w:rsidRDefault="00551CCE" w:rsidP="00551CCE">
      <w:pPr>
        <w:rPr>
          <w:rFonts w:asciiTheme="minorHAnsi" w:hAnsiTheme="minorHAnsi" w:cstheme="minorHAnsi"/>
          <w:b/>
          <w:bCs/>
          <w:sz w:val="24"/>
          <w:szCs w:val="24"/>
        </w:rPr>
      </w:pPr>
      <w:r w:rsidRPr="00551CCE">
        <w:rPr>
          <w:rFonts w:asciiTheme="minorHAnsi" w:hAnsiTheme="minorHAnsi" w:cstheme="minorHAnsi"/>
          <w:b/>
          <w:bCs/>
          <w:sz w:val="24"/>
          <w:szCs w:val="24"/>
        </w:rPr>
        <w:t>BUA</w:t>
      </w:r>
    </w:p>
    <w:p w14:paraId="133B9EE2" w14:textId="184FD348" w:rsidR="00551CCE" w:rsidRDefault="00551CCE" w:rsidP="00551CCE">
      <w:pPr>
        <w:pStyle w:val="Listeavsnitt"/>
        <w:numPr>
          <w:ilvl w:val="0"/>
          <w:numId w:val="25"/>
        </w:numPr>
        <w:spacing w:after="0"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Rekruttering av frivillige</w:t>
      </w:r>
    </w:p>
    <w:p w14:paraId="6586404B" w14:textId="5339280D" w:rsidR="00551CCE" w:rsidRDefault="00551CCE" w:rsidP="00551CCE">
      <w:pPr>
        <w:pStyle w:val="Listeavsnitt"/>
        <w:numPr>
          <w:ilvl w:val="0"/>
          <w:numId w:val="25"/>
        </w:numPr>
        <w:spacing w:after="0"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Samarbeide med lokale aktører om gjenbruk og lokal bærekraft</w:t>
      </w:r>
    </w:p>
    <w:p w14:paraId="0397B0F9" w14:textId="2BC71F1D" w:rsidR="00551CCE" w:rsidRPr="00551CCE" w:rsidRDefault="00551CCE" w:rsidP="00551CCE">
      <w:pPr>
        <w:pStyle w:val="Listeavsnitt"/>
        <w:numPr>
          <w:ilvl w:val="0"/>
          <w:numId w:val="25"/>
        </w:numPr>
        <w:spacing w:after="0"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Knytte seg opp til lokale lag og foreninger</w:t>
      </w:r>
    </w:p>
    <w:p w14:paraId="3B4A2382" w14:textId="0E711533" w:rsidR="00551CCE" w:rsidRPr="00551CCE" w:rsidRDefault="00551CCE" w:rsidP="00551CCE">
      <w:pPr>
        <w:pStyle w:val="Listeavsnitt"/>
        <w:rPr>
          <w:rFonts w:asciiTheme="minorHAnsi" w:hAnsiTheme="minorHAnsi" w:cstheme="minorHAnsi"/>
          <w:sz w:val="24"/>
          <w:szCs w:val="24"/>
        </w:rPr>
      </w:pPr>
    </w:p>
    <w:p w14:paraId="17D71981" w14:textId="77777777" w:rsidR="00551CCE" w:rsidRDefault="00551CCE" w:rsidP="00551CCE">
      <w:pPr>
        <w:pStyle w:val="OS-2"/>
      </w:pPr>
      <w:r>
        <w:t>Nye prosjekter?</w:t>
      </w:r>
    </w:p>
    <w:p w14:paraId="715C64CF" w14:textId="77777777" w:rsidR="00755768" w:rsidRDefault="00755768" w:rsidP="00755768">
      <w:pPr>
        <w:rPr>
          <w:lang w:val="nn-NO"/>
        </w:rPr>
      </w:pPr>
    </w:p>
    <w:p w14:paraId="635B633E" w14:textId="42DADE1A" w:rsidR="00551CCE" w:rsidRPr="00AA330D" w:rsidRDefault="00551CCE" w:rsidP="00AA330D">
      <w:pPr>
        <w:pStyle w:val="Listeavsnitt"/>
        <w:numPr>
          <w:ilvl w:val="0"/>
          <w:numId w:val="26"/>
        </w:numPr>
        <w:spacing w:after="0" w:line="360" w:lineRule="auto"/>
        <w:ind w:left="714" w:hanging="357"/>
        <w:rPr>
          <w:rFonts w:asciiTheme="minorHAnsi" w:hAnsiTheme="minorHAnsi" w:cstheme="minorHAnsi"/>
          <w:sz w:val="24"/>
          <w:szCs w:val="24"/>
          <w:lang w:val="nn-NO"/>
        </w:rPr>
      </w:pPr>
      <w:r w:rsidRPr="00AA330D">
        <w:rPr>
          <w:rFonts w:asciiTheme="minorHAnsi" w:hAnsiTheme="minorHAnsi" w:cstheme="minorHAnsi"/>
          <w:sz w:val="24"/>
          <w:szCs w:val="24"/>
          <w:lang w:val="nn-NO"/>
        </w:rPr>
        <w:t xml:space="preserve">Prosjekt </w:t>
      </w:r>
      <w:proofErr w:type="spellStart"/>
      <w:r w:rsidRPr="00AA330D">
        <w:rPr>
          <w:rFonts w:asciiTheme="minorHAnsi" w:hAnsiTheme="minorHAnsi" w:cstheme="minorHAnsi"/>
          <w:sz w:val="24"/>
          <w:szCs w:val="24"/>
          <w:lang w:val="nn-NO"/>
        </w:rPr>
        <w:t>rettet</w:t>
      </w:r>
      <w:proofErr w:type="spellEnd"/>
      <w:r w:rsidRPr="00AA330D">
        <w:rPr>
          <w:rFonts w:asciiTheme="minorHAnsi" w:hAnsiTheme="minorHAnsi" w:cstheme="minorHAnsi"/>
          <w:sz w:val="24"/>
          <w:szCs w:val="24"/>
          <w:lang w:val="nn-NO"/>
        </w:rPr>
        <w:t xml:space="preserve"> mot små barn og mot ungdom. Se på </w:t>
      </w:r>
      <w:proofErr w:type="spellStart"/>
      <w:r w:rsidRPr="00AA330D">
        <w:rPr>
          <w:rFonts w:asciiTheme="minorHAnsi" w:hAnsiTheme="minorHAnsi" w:cstheme="minorHAnsi"/>
          <w:sz w:val="24"/>
          <w:szCs w:val="24"/>
          <w:lang w:val="nn-NO"/>
        </w:rPr>
        <w:t>mulighetene</w:t>
      </w:r>
      <w:proofErr w:type="spellEnd"/>
      <w:r w:rsidRPr="00AA330D">
        <w:rPr>
          <w:rFonts w:asciiTheme="minorHAnsi" w:hAnsiTheme="minorHAnsi" w:cstheme="minorHAnsi"/>
          <w:sz w:val="24"/>
          <w:szCs w:val="24"/>
          <w:lang w:val="nn-NO"/>
        </w:rPr>
        <w:t xml:space="preserve"> for samarbeid med </w:t>
      </w:r>
      <w:proofErr w:type="spellStart"/>
      <w:r w:rsidRPr="00AA330D">
        <w:rPr>
          <w:rFonts w:asciiTheme="minorHAnsi" w:hAnsiTheme="minorHAnsi" w:cstheme="minorHAnsi"/>
          <w:sz w:val="24"/>
          <w:szCs w:val="24"/>
          <w:lang w:val="nn-NO"/>
        </w:rPr>
        <w:t>familienshus</w:t>
      </w:r>
      <w:proofErr w:type="spellEnd"/>
      <w:r w:rsidRPr="00AA330D">
        <w:rPr>
          <w:rFonts w:asciiTheme="minorHAnsi" w:hAnsiTheme="minorHAnsi" w:cstheme="minorHAnsi"/>
          <w:sz w:val="24"/>
          <w:szCs w:val="24"/>
          <w:lang w:val="nn-NO"/>
        </w:rPr>
        <w:t xml:space="preserve">, helsestasjon </w:t>
      </w:r>
      <w:proofErr w:type="spellStart"/>
      <w:r w:rsidRPr="00AA330D">
        <w:rPr>
          <w:rFonts w:asciiTheme="minorHAnsi" w:hAnsiTheme="minorHAnsi" w:cstheme="minorHAnsi"/>
          <w:sz w:val="24"/>
          <w:szCs w:val="24"/>
          <w:lang w:val="nn-NO"/>
        </w:rPr>
        <w:t>evt</w:t>
      </w:r>
      <w:proofErr w:type="spellEnd"/>
      <w:r w:rsidRPr="00AA330D">
        <w:rPr>
          <w:rFonts w:asciiTheme="minorHAnsi" w:hAnsiTheme="minorHAnsi" w:cstheme="minorHAnsi"/>
          <w:sz w:val="24"/>
          <w:szCs w:val="24"/>
          <w:lang w:val="nn-NO"/>
        </w:rPr>
        <w:t xml:space="preserve"> barnehage.</w:t>
      </w:r>
    </w:p>
    <w:p w14:paraId="00944852" w14:textId="77777777" w:rsidR="00755768" w:rsidRPr="00755768" w:rsidRDefault="00755768" w:rsidP="00755768">
      <w:pPr>
        <w:spacing w:after="0" w:line="240" w:lineRule="auto"/>
        <w:rPr>
          <w:b/>
          <w:sz w:val="40"/>
          <w:szCs w:val="36"/>
          <w:lang w:val="nn-NO"/>
        </w:rPr>
      </w:pPr>
      <w:r w:rsidRPr="00755768">
        <w:rPr>
          <w:lang w:val="nn-NO"/>
        </w:rPr>
        <w:br w:type="page"/>
      </w:r>
    </w:p>
    <w:p w14:paraId="4170640F" w14:textId="77777777" w:rsidR="00AA330D" w:rsidRPr="00755768" w:rsidRDefault="00AA330D" w:rsidP="00AA330D">
      <w:pPr>
        <w:pStyle w:val="OS-2"/>
        <w:rPr>
          <w:lang w:val="nn-NO"/>
        </w:rPr>
      </w:pPr>
      <w:r w:rsidRPr="00755768">
        <w:rPr>
          <w:lang w:val="nn-NO"/>
        </w:rPr>
        <w:lastRenderedPageBreak/>
        <w:t xml:space="preserve">Nettverk og samarbeid – </w:t>
      </w:r>
      <w:proofErr w:type="spellStart"/>
      <w:r w:rsidRPr="00755768">
        <w:rPr>
          <w:lang w:val="nn-NO"/>
        </w:rPr>
        <w:t>endringer</w:t>
      </w:r>
      <w:proofErr w:type="spellEnd"/>
      <w:r w:rsidRPr="00755768">
        <w:rPr>
          <w:lang w:val="nn-NO"/>
        </w:rPr>
        <w:t>?</w:t>
      </w:r>
    </w:p>
    <w:p w14:paraId="0FBB7143" w14:textId="77777777" w:rsidR="00AA330D" w:rsidRPr="00755768" w:rsidRDefault="00AA330D" w:rsidP="00AA330D">
      <w:pPr>
        <w:rPr>
          <w:lang w:val="nn-NO"/>
        </w:rPr>
      </w:pPr>
    </w:p>
    <w:p w14:paraId="24F4DAB4" w14:textId="77777777" w:rsidR="00AA330D" w:rsidRPr="00755768" w:rsidRDefault="00AA330D" w:rsidP="00AA330D">
      <w:pPr>
        <w:pStyle w:val="OS-3"/>
        <w:rPr>
          <w:lang w:val="nn-NO"/>
        </w:rPr>
      </w:pPr>
      <w:r w:rsidRPr="00755768">
        <w:rPr>
          <w:lang w:val="nn-NO"/>
        </w:rPr>
        <w:t>Lokale nettverk og samarbeid</w:t>
      </w:r>
    </w:p>
    <w:p w14:paraId="6076EA2E" w14:textId="77777777" w:rsidR="00AA330D" w:rsidRDefault="00AA330D" w:rsidP="00AA330D">
      <w:pPr>
        <w:pStyle w:val="OS-4"/>
      </w:pPr>
      <w:r w:rsidRPr="003357C1">
        <w:t>Samarbeidsutvalg i Lindesnes</w:t>
      </w:r>
    </w:p>
    <w:p w14:paraId="4D02C8CB" w14:textId="77777777" w:rsidR="00AA330D" w:rsidRPr="003357C1" w:rsidRDefault="00AA330D" w:rsidP="00AA330D">
      <w:pPr>
        <w:pStyle w:val="OS-4"/>
      </w:pPr>
    </w:p>
    <w:p w14:paraId="7EDDE4AA" w14:textId="77777777" w:rsidR="00AA330D" w:rsidRDefault="00AA330D" w:rsidP="00AA330D">
      <w:pPr>
        <w:pStyle w:val="OS-4"/>
      </w:pPr>
      <w:r w:rsidRPr="00FF5252">
        <w:t>Forebyggende nettverk Øyslebø</w:t>
      </w:r>
    </w:p>
    <w:p w14:paraId="219A548E" w14:textId="77777777" w:rsidR="00AA330D" w:rsidRPr="00FF5252" w:rsidRDefault="00AA330D" w:rsidP="00AA330D">
      <w:pPr>
        <w:pStyle w:val="OS-4"/>
      </w:pPr>
    </w:p>
    <w:p w14:paraId="38AA9CBC" w14:textId="77777777" w:rsidR="00AA330D" w:rsidRDefault="00AA330D" w:rsidP="00AA330D">
      <w:pPr>
        <w:pStyle w:val="OS-4"/>
      </w:pPr>
      <w:r w:rsidRPr="00FF5252">
        <w:t>Beredskapsrådet i Lindesnes kommune</w:t>
      </w:r>
    </w:p>
    <w:p w14:paraId="044BA746" w14:textId="77777777" w:rsidR="00AA330D" w:rsidRPr="00FF5252" w:rsidRDefault="00AA330D" w:rsidP="00AA330D">
      <w:pPr>
        <w:pStyle w:val="OS-4"/>
      </w:pPr>
    </w:p>
    <w:p w14:paraId="655CED23" w14:textId="77777777" w:rsidR="00AA330D" w:rsidRDefault="00AA330D" w:rsidP="00AA330D">
      <w:pPr>
        <w:pStyle w:val="OS-4"/>
      </w:pPr>
      <w:r w:rsidRPr="00E955CA">
        <w:t>Marnardal Sokn</w:t>
      </w:r>
    </w:p>
    <w:p w14:paraId="39024735" w14:textId="77777777" w:rsidR="00AA330D" w:rsidRPr="00E955CA" w:rsidRDefault="00AA330D" w:rsidP="00AA330D">
      <w:pPr>
        <w:pStyle w:val="OS-4"/>
      </w:pPr>
    </w:p>
    <w:p w14:paraId="2772A0E2" w14:textId="77777777" w:rsidR="00AA330D" w:rsidRDefault="00AA330D" w:rsidP="00AA330D">
      <w:pPr>
        <w:pStyle w:val="OS-4"/>
      </w:pPr>
      <w:r w:rsidRPr="00E955CA">
        <w:t xml:space="preserve">NAV Lindesnes, avdeling </w:t>
      </w:r>
      <w:proofErr w:type="spellStart"/>
      <w:r w:rsidRPr="00E955CA">
        <w:t>Outro</w:t>
      </w:r>
      <w:proofErr w:type="spellEnd"/>
    </w:p>
    <w:p w14:paraId="7392D5C4" w14:textId="77777777" w:rsidR="00AA330D" w:rsidRPr="00E955CA" w:rsidRDefault="00AA330D" w:rsidP="00AA330D">
      <w:pPr>
        <w:pStyle w:val="OS-4"/>
      </w:pPr>
    </w:p>
    <w:p w14:paraId="631FADF9" w14:textId="77777777" w:rsidR="00AA330D" w:rsidRDefault="00AA330D" w:rsidP="00AA330D">
      <w:pPr>
        <w:pStyle w:val="OS-4"/>
      </w:pPr>
      <w:proofErr w:type="spellStart"/>
      <w:r w:rsidRPr="00E955CA">
        <w:t>IFront</w:t>
      </w:r>
      <w:proofErr w:type="spellEnd"/>
      <w:r w:rsidRPr="00E955CA">
        <w:t xml:space="preserve"> karriere</w:t>
      </w:r>
    </w:p>
    <w:p w14:paraId="51620757" w14:textId="77777777" w:rsidR="00AA330D" w:rsidRPr="00E955CA" w:rsidRDefault="00AA330D" w:rsidP="00AA330D">
      <w:pPr>
        <w:pStyle w:val="OS-4"/>
      </w:pPr>
    </w:p>
    <w:p w14:paraId="38C0854C" w14:textId="77777777" w:rsidR="00AA330D" w:rsidRDefault="00AA330D" w:rsidP="00AA330D">
      <w:pPr>
        <w:pStyle w:val="OS-4"/>
      </w:pPr>
      <w:r w:rsidRPr="00E955CA">
        <w:t>Frelsesarmeen og Blåkors barnas stasjon</w:t>
      </w:r>
    </w:p>
    <w:p w14:paraId="4CC695A4" w14:textId="77777777" w:rsidR="00AA330D" w:rsidRPr="00E955CA" w:rsidRDefault="00AA330D" w:rsidP="00AA330D">
      <w:pPr>
        <w:pStyle w:val="OS-4"/>
      </w:pPr>
    </w:p>
    <w:p w14:paraId="79679708" w14:textId="77777777" w:rsidR="00AA330D" w:rsidRPr="00755768" w:rsidRDefault="00AA330D" w:rsidP="00AA330D">
      <w:pPr>
        <w:pStyle w:val="OS-4"/>
        <w:rPr>
          <w:lang w:val="nn-NO"/>
        </w:rPr>
      </w:pPr>
      <w:r w:rsidRPr="00755768">
        <w:rPr>
          <w:lang w:val="nn-NO"/>
        </w:rPr>
        <w:t>Forum Veksthuset</w:t>
      </w:r>
    </w:p>
    <w:p w14:paraId="161A01AC" w14:textId="77777777" w:rsidR="00AA330D" w:rsidRPr="00755768" w:rsidRDefault="00AA330D" w:rsidP="00AA330D">
      <w:pPr>
        <w:pStyle w:val="OS-4"/>
        <w:rPr>
          <w:lang w:val="nn-NO"/>
        </w:rPr>
      </w:pPr>
    </w:p>
    <w:p w14:paraId="7EBEEF62" w14:textId="77777777" w:rsidR="00AA330D" w:rsidRPr="00755768" w:rsidRDefault="00AA330D" w:rsidP="00AA330D">
      <w:pPr>
        <w:pStyle w:val="OS-4"/>
        <w:rPr>
          <w:lang w:val="nn-NO"/>
        </w:rPr>
      </w:pPr>
      <w:proofErr w:type="spellStart"/>
      <w:r w:rsidRPr="00755768">
        <w:rPr>
          <w:lang w:val="nn-NO"/>
        </w:rPr>
        <w:lastRenderedPageBreak/>
        <w:t>Frisklivssentral</w:t>
      </w:r>
      <w:proofErr w:type="spellEnd"/>
      <w:r w:rsidRPr="00755768">
        <w:rPr>
          <w:lang w:val="nn-NO"/>
        </w:rPr>
        <w:t xml:space="preserve"> i Lindesnes</w:t>
      </w:r>
    </w:p>
    <w:p w14:paraId="7DF282E0" w14:textId="77777777" w:rsidR="00AA330D" w:rsidRPr="00755768" w:rsidRDefault="00AA330D" w:rsidP="00AA330D">
      <w:pPr>
        <w:pStyle w:val="OS-4"/>
        <w:rPr>
          <w:lang w:val="nn-NO"/>
        </w:rPr>
      </w:pPr>
    </w:p>
    <w:p w14:paraId="5B93CA61" w14:textId="77777777" w:rsidR="00AA330D" w:rsidRPr="00755768" w:rsidRDefault="00AA330D" w:rsidP="00AA330D">
      <w:pPr>
        <w:rPr>
          <w:lang w:val="nn-NO"/>
        </w:rPr>
      </w:pPr>
    </w:p>
    <w:p w14:paraId="4FC7C095" w14:textId="77777777" w:rsidR="00AA330D" w:rsidRPr="001942A8" w:rsidRDefault="00AA330D" w:rsidP="00AA330D">
      <w:pPr>
        <w:pStyle w:val="OS-3"/>
        <w:rPr>
          <w:lang w:val="nn-NO"/>
        </w:rPr>
      </w:pPr>
      <w:r w:rsidRPr="001942A8">
        <w:rPr>
          <w:lang w:val="nn-NO"/>
        </w:rPr>
        <w:t>Regionale og nasjonale nettverk o</w:t>
      </w:r>
      <w:r>
        <w:rPr>
          <w:lang w:val="nn-NO"/>
        </w:rPr>
        <w:t>g samarbeid</w:t>
      </w:r>
    </w:p>
    <w:p w14:paraId="3D33E9B3" w14:textId="77777777" w:rsidR="00AA330D" w:rsidRDefault="00AA330D" w:rsidP="00AA330D">
      <w:pPr>
        <w:pStyle w:val="OS-4"/>
      </w:pPr>
      <w:r>
        <w:t>Regionalt n</w:t>
      </w:r>
      <w:r w:rsidRPr="00C3654E">
        <w:t>ettverksmøte</w:t>
      </w:r>
      <w:r>
        <w:t xml:space="preserve"> </w:t>
      </w:r>
    </w:p>
    <w:p w14:paraId="0B993C24" w14:textId="77777777" w:rsidR="00AA330D" w:rsidRPr="00C3654E" w:rsidRDefault="00AA330D" w:rsidP="00AA330D">
      <w:pPr>
        <w:pStyle w:val="OS-4"/>
      </w:pPr>
    </w:p>
    <w:p w14:paraId="10A4E8D4" w14:textId="77777777" w:rsidR="00AA330D" w:rsidRDefault="00AA330D" w:rsidP="00AA330D">
      <w:pPr>
        <w:pStyle w:val="OS-4"/>
      </w:pPr>
    </w:p>
    <w:p w14:paraId="2184C5E3" w14:textId="77777777" w:rsidR="00AA330D" w:rsidRDefault="00AA330D" w:rsidP="00AA330D">
      <w:pPr>
        <w:pStyle w:val="OS-4"/>
      </w:pPr>
      <w:r w:rsidRPr="001E336D">
        <w:t>Norges Frivilligsentraler</w:t>
      </w:r>
    </w:p>
    <w:p w14:paraId="7DA86A21" w14:textId="77777777" w:rsidR="00AA330D" w:rsidRDefault="00AA330D" w:rsidP="00AA330D"/>
    <w:p w14:paraId="50755A8B" w14:textId="77777777" w:rsidR="00755768" w:rsidRDefault="00755768" w:rsidP="00755768"/>
    <w:p w14:paraId="04197571" w14:textId="77777777" w:rsidR="00AA330D" w:rsidRPr="002F12D4" w:rsidRDefault="00755768" w:rsidP="00AA330D">
      <w:pPr>
        <w:pStyle w:val="OS-2"/>
      </w:pPr>
      <w:r>
        <w:br w:type="page"/>
      </w:r>
      <w:r w:rsidR="00AA330D">
        <w:lastRenderedPageBreak/>
        <w:t>Andre saker 2024?</w:t>
      </w:r>
    </w:p>
    <w:p w14:paraId="411F79BC" w14:textId="5FBB1837" w:rsidR="00755768" w:rsidRDefault="00755768" w:rsidP="00755768">
      <w:pPr>
        <w:spacing w:after="0" w:line="240" w:lineRule="auto"/>
        <w:rPr>
          <w:b/>
          <w:sz w:val="40"/>
          <w:szCs w:val="36"/>
        </w:rPr>
      </w:pPr>
    </w:p>
    <w:p w14:paraId="47CB6605" w14:textId="77777777" w:rsidR="003357C1" w:rsidRPr="00E4169A" w:rsidRDefault="003357C1" w:rsidP="00C644E9"/>
    <w:p w14:paraId="6D1AA194" w14:textId="02FB7739" w:rsidR="00D4541B" w:rsidRDefault="00D4541B">
      <w:pPr>
        <w:spacing w:after="0" w:line="240" w:lineRule="auto"/>
        <w:rPr>
          <w:b/>
          <w:sz w:val="40"/>
          <w:szCs w:val="36"/>
        </w:rPr>
      </w:pPr>
    </w:p>
    <w:sectPr w:rsidR="00D4541B" w:rsidSect="005713E7">
      <w:headerReference w:type="even" r:id="rId11"/>
      <w:headerReference w:type="default" r:id="rId12"/>
      <w:footerReference w:type="default" r:id="rId13"/>
      <w:pgSz w:w="11900" w:h="16840" w:code="9"/>
      <w:pgMar w:top="1361" w:right="794" w:bottom="680" w:left="964" w:header="272" w:footer="57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0DCFC" w14:textId="77777777" w:rsidR="005713E7" w:rsidRDefault="005713E7" w:rsidP="001E0236">
      <w:r>
        <w:separator/>
      </w:r>
    </w:p>
  </w:endnote>
  <w:endnote w:type="continuationSeparator" w:id="0">
    <w:p w14:paraId="535F55F3" w14:textId="77777777" w:rsidR="005713E7" w:rsidRDefault="005713E7" w:rsidP="001E0236">
      <w:r>
        <w:continuationSeparator/>
      </w:r>
    </w:p>
  </w:endnote>
  <w:endnote w:type="continuationNotice" w:id="1">
    <w:p w14:paraId="102DD01D" w14:textId="77777777" w:rsidR="005713E7" w:rsidRDefault="005713E7" w:rsidP="001E023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rgoD">
    <w:altName w:val="Aptos Display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78E82" w14:textId="2BD4AF43" w:rsidR="00BD510C" w:rsidRDefault="00BD510C" w:rsidP="00D564B3">
    <w:pPr>
      <w:pStyle w:val="Bunntekst"/>
      <w:jc w:val="right"/>
      <w:rPr>
        <w:rFonts w:ascii="CargoD" w:hAnsi="CargoD"/>
        <w:sz w:val="8"/>
        <w:szCs w:val="8"/>
      </w:rPr>
    </w:pPr>
  </w:p>
  <w:p w14:paraId="58C8ED3E" w14:textId="77777777" w:rsidR="000012C1" w:rsidRPr="00BD510C" w:rsidRDefault="000012C1" w:rsidP="00D564B3">
    <w:pPr>
      <w:pStyle w:val="Bunntekst"/>
      <w:jc w:val="right"/>
      <w:rPr>
        <w:rFonts w:ascii="CargoD" w:hAnsi="CargoD"/>
        <w:sz w:val="8"/>
        <w:szCs w:val="8"/>
      </w:rPr>
    </w:pPr>
  </w:p>
  <w:p w14:paraId="220FC29C" w14:textId="62A4B097" w:rsidR="00B35B80" w:rsidRPr="00216635" w:rsidRDefault="007803AC" w:rsidP="00D564B3">
    <w:pPr>
      <w:pStyle w:val="Bunntekst"/>
      <w:jc w:val="right"/>
      <w:rPr>
        <w:rFonts w:ascii="CargoD" w:hAnsi="CargoD"/>
        <w:sz w:val="40"/>
        <w:szCs w:val="40"/>
      </w:rPr>
    </w:pPr>
    <w:r>
      <w:rPr>
        <w:noProof/>
        <w:lang w:eastAsia="nb-NO"/>
      </w:rPr>
      <w:drawing>
        <wp:anchor distT="0" distB="0" distL="114300" distR="114300" simplePos="0" relativeHeight="251657728" behindDoc="0" locked="0" layoutInCell="1" allowOverlap="1" wp14:anchorId="7815C347" wp14:editId="2EF8EF98">
          <wp:simplePos x="0" y="0"/>
          <wp:positionH relativeFrom="margin">
            <wp:posOffset>-124621</wp:posOffset>
          </wp:positionH>
          <wp:positionV relativeFrom="paragraph">
            <wp:posOffset>56515</wp:posOffset>
          </wp:positionV>
          <wp:extent cx="2645973" cy="200960"/>
          <wp:effectExtent l="0" t="0" r="2540" b="8890"/>
          <wp:wrapNone/>
          <wp:docPr id="564344394" name="Bilde 56434439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5973" cy="200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sdt>
      <w:sdtPr>
        <w:rPr>
          <w:rFonts w:ascii="CargoD" w:hAnsi="CargoD"/>
          <w:sz w:val="40"/>
          <w:szCs w:val="40"/>
        </w:rPr>
        <w:id w:val="1355069705"/>
        <w:docPartObj>
          <w:docPartGallery w:val="Page Numbers (Bottom of Page)"/>
          <w:docPartUnique/>
        </w:docPartObj>
      </w:sdtPr>
      <w:sdtEndPr/>
      <w:sdtContent>
        <w:r w:rsidR="00877A3E" w:rsidRPr="00216635">
          <w:rPr>
            <w:rFonts w:ascii="CargoD" w:hAnsi="CargoD"/>
            <w:sz w:val="40"/>
            <w:szCs w:val="40"/>
          </w:rPr>
          <w:fldChar w:fldCharType="begin"/>
        </w:r>
        <w:r w:rsidR="00877A3E" w:rsidRPr="00216635">
          <w:rPr>
            <w:rFonts w:ascii="CargoD" w:hAnsi="CargoD"/>
            <w:sz w:val="40"/>
            <w:szCs w:val="40"/>
          </w:rPr>
          <w:instrText>PAGE   \* MERGEFORMAT</w:instrText>
        </w:r>
        <w:r w:rsidR="00877A3E" w:rsidRPr="00216635">
          <w:rPr>
            <w:rFonts w:ascii="CargoD" w:hAnsi="CargoD"/>
            <w:sz w:val="40"/>
            <w:szCs w:val="40"/>
          </w:rPr>
          <w:fldChar w:fldCharType="separate"/>
        </w:r>
        <w:r w:rsidR="00877A3E" w:rsidRPr="00216635">
          <w:rPr>
            <w:rFonts w:ascii="CargoD" w:hAnsi="CargoD"/>
            <w:sz w:val="40"/>
            <w:szCs w:val="40"/>
          </w:rPr>
          <w:t>2</w:t>
        </w:r>
        <w:r w:rsidR="00877A3E" w:rsidRPr="00216635">
          <w:rPr>
            <w:rFonts w:ascii="CargoD" w:hAnsi="CargoD"/>
            <w:sz w:val="40"/>
            <w:szCs w:val="40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3A2C58" w14:textId="77777777" w:rsidR="005713E7" w:rsidRDefault="005713E7" w:rsidP="001E0236">
      <w:r>
        <w:separator/>
      </w:r>
    </w:p>
  </w:footnote>
  <w:footnote w:type="continuationSeparator" w:id="0">
    <w:p w14:paraId="5EDDE1DD" w14:textId="77777777" w:rsidR="005713E7" w:rsidRDefault="005713E7" w:rsidP="001E0236">
      <w:r>
        <w:continuationSeparator/>
      </w:r>
    </w:p>
  </w:footnote>
  <w:footnote w:type="continuationNotice" w:id="1">
    <w:p w14:paraId="7B3D17E2" w14:textId="77777777" w:rsidR="005713E7" w:rsidRDefault="005713E7" w:rsidP="001E023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9D70E" w14:textId="77777777" w:rsidR="00B35B80" w:rsidRDefault="00AA330D" w:rsidP="001E0236">
    <w:pPr>
      <w:pStyle w:val="Topptekst"/>
    </w:pPr>
    <w:r>
      <w:rPr>
        <w:lang w:eastAsia="nb-NO"/>
      </w:rPr>
      <w:pict w14:anchorId="0E3DA64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9" type="#_x0000_t75" style="position:absolute;margin-left:0;margin-top:0;width:483.85pt;height:53.1pt;z-index:-251657728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FF48E" w14:textId="515E16F0" w:rsidR="0068161D" w:rsidRDefault="0068161D" w:rsidP="001E0236">
    <w:pPr>
      <w:pStyle w:val="Topptekst"/>
    </w:pPr>
    <w:r>
      <w:rPr>
        <w:noProof/>
      </w:rPr>
      <w:drawing>
        <wp:anchor distT="0" distB="0" distL="114300" distR="114300" simplePos="0" relativeHeight="251656704" behindDoc="0" locked="0" layoutInCell="1" allowOverlap="1" wp14:anchorId="0F1E236B" wp14:editId="14B39EDE">
          <wp:simplePos x="0" y="0"/>
          <wp:positionH relativeFrom="margin">
            <wp:posOffset>5284317</wp:posOffset>
          </wp:positionH>
          <wp:positionV relativeFrom="paragraph">
            <wp:posOffset>172186</wp:posOffset>
          </wp:positionV>
          <wp:extent cx="1213917" cy="736126"/>
          <wp:effectExtent l="0" t="0" r="5715" b="6985"/>
          <wp:wrapNone/>
          <wp:docPr id="2035871126" name="Bilde 20358711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3917" cy="7361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180B772" w14:textId="5057BF98" w:rsidR="0068161D" w:rsidRDefault="0068161D" w:rsidP="001E0236">
    <w:pPr>
      <w:pStyle w:val="Topptekst"/>
    </w:pPr>
  </w:p>
  <w:p w14:paraId="0989DA2A" w14:textId="77777777" w:rsidR="000012C1" w:rsidRDefault="000012C1" w:rsidP="001E0236">
    <w:pPr>
      <w:pStyle w:val="Topptekst"/>
    </w:pPr>
  </w:p>
  <w:p w14:paraId="7A88BAA8" w14:textId="77777777" w:rsidR="00351EE4" w:rsidRDefault="00351EE4" w:rsidP="001E0236">
    <w:pPr>
      <w:pStyle w:val="Topptekst"/>
    </w:pPr>
  </w:p>
  <w:p w14:paraId="6ABE1602" w14:textId="5703C300" w:rsidR="00B35B80" w:rsidRDefault="00B35B80" w:rsidP="001E0236">
    <w:pPr>
      <w:pStyle w:val="Top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36726"/>
    <w:multiLevelType w:val="hybridMultilevel"/>
    <w:tmpl w:val="91A869C2"/>
    <w:lvl w:ilvl="0" w:tplc="9B1AB4FE">
      <w:start w:val="1"/>
      <w:numFmt w:val="bullet"/>
      <w:pStyle w:val="MFS-punkliste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A710C3"/>
    <w:multiLevelType w:val="hybridMultilevel"/>
    <w:tmpl w:val="9284758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259EB"/>
    <w:multiLevelType w:val="hybridMultilevel"/>
    <w:tmpl w:val="B4AA887A"/>
    <w:lvl w:ilvl="0" w:tplc="041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2ED52A4"/>
    <w:multiLevelType w:val="hybridMultilevel"/>
    <w:tmpl w:val="E8742D3C"/>
    <w:lvl w:ilvl="0" w:tplc="4A18EBBA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A54127"/>
    <w:multiLevelType w:val="hybridMultilevel"/>
    <w:tmpl w:val="3392B96E"/>
    <w:lvl w:ilvl="0" w:tplc="9E9A225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3D2AC6"/>
    <w:multiLevelType w:val="hybridMultilevel"/>
    <w:tmpl w:val="2D903D4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9E2FF5"/>
    <w:multiLevelType w:val="hybridMultilevel"/>
    <w:tmpl w:val="295AD194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884432F"/>
    <w:multiLevelType w:val="hybridMultilevel"/>
    <w:tmpl w:val="B6F0B00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D84D60"/>
    <w:multiLevelType w:val="hybridMultilevel"/>
    <w:tmpl w:val="AF469FC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6C018B"/>
    <w:multiLevelType w:val="hybridMultilevel"/>
    <w:tmpl w:val="E5885132"/>
    <w:lvl w:ilvl="0" w:tplc="9E9A225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D02035"/>
    <w:multiLevelType w:val="hybridMultilevel"/>
    <w:tmpl w:val="9372F63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A511AA"/>
    <w:multiLevelType w:val="hybridMultilevel"/>
    <w:tmpl w:val="966AEF2C"/>
    <w:lvl w:ilvl="0" w:tplc="0414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2" w15:restartNumberingAfterBreak="0">
    <w:nsid w:val="2C353366"/>
    <w:multiLevelType w:val="hybridMultilevel"/>
    <w:tmpl w:val="2EA844B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6E3DEF"/>
    <w:multiLevelType w:val="hybridMultilevel"/>
    <w:tmpl w:val="D750AB8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BE5CC7"/>
    <w:multiLevelType w:val="hybridMultilevel"/>
    <w:tmpl w:val="07743670"/>
    <w:lvl w:ilvl="0" w:tplc="E09E8922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E5B6A64"/>
    <w:multiLevelType w:val="hybridMultilevel"/>
    <w:tmpl w:val="E0548E04"/>
    <w:lvl w:ilvl="0" w:tplc="5394CF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7A0176"/>
    <w:multiLevelType w:val="hybridMultilevel"/>
    <w:tmpl w:val="0EA2D356"/>
    <w:lvl w:ilvl="0" w:tplc="3A44904A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2B47E83"/>
    <w:multiLevelType w:val="hybridMultilevel"/>
    <w:tmpl w:val="FA88CA1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5A3D9A"/>
    <w:multiLevelType w:val="hybridMultilevel"/>
    <w:tmpl w:val="606A5F8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320B4E"/>
    <w:multiLevelType w:val="hybridMultilevel"/>
    <w:tmpl w:val="DA0A566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84371B"/>
    <w:multiLevelType w:val="hybridMultilevel"/>
    <w:tmpl w:val="682AB2F2"/>
    <w:lvl w:ilvl="0" w:tplc="8FD43B7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0E18FA"/>
    <w:multiLevelType w:val="hybridMultilevel"/>
    <w:tmpl w:val="D36A4378"/>
    <w:lvl w:ilvl="0" w:tplc="E09E8922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0C827DD"/>
    <w:multiLevelType w:val="hybridMultilevel"/>
    <w:tmpl w:val="F998C0C8"/>
    <w:lvl w:ilvl="0" w:tplc="041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A2D05BB"/>
    <w:multiLevelType w:val="hybridMultilevel"/>
    <w:tmpl w:val="48FA377A"/>
    <w:lvl w:ilvl="0" w:tplc="A552E8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EAA3883"/>
    <w:multiLevelType w:val="hybridMultilevel"/>
    <w:tmpl w:val="958ED120"/>
    <w:lvl w:ilvl="0" w:tplc="9E9A225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D319C1"/>
    <w:multiLevelType w:val="hybridMultilevel"/>
    <w:tmpl w:val="EDE610E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3628773">
    <w:abstractNumId w:val="15"/>
  </w:num>
  <w:num w:numId="2" w16cid:durableId="2012289921">
    <w:abstractNumId w:val="23"/>
  </w:num>
  <w:num w:numId="3" w16cid:durableId="1540125661">
    <w:abstractNumId w:val="3"/>
  </w:num>
  <w:num w:numId="4" w16cid:durableId="1943565620">
    <w:abstractNumId w:val="4"/>
  </w:num>
  <w:num w:numId="5" w16cid:durableId="2006199237">
    <w:abstractNumId w:val="21"/>
  </w:num>
  <w:num w:numId="6" w16cid:durableId="1166749703">
    <w:abstractNumId w:val="14"/>
  </w:num>
  <w:num w:numId="7" w16cid:durableId="695278891">
    <w:abstractNumId w:val="13"/>
  </w:num>
  <w:num w:numId="8" w16cid:durableId="627706065">
    <w:abstractNumId w:val="24"/>
  </w:num>
  <w:num w:numId="9" w16cid:durableId="178006749">
    <w:abstractNumId w:val="9"/>
  </w:num>
  <w:num w:numId="10" w16cid:durableId="1326317891">
    <w:abstractNumId w:val="6"/>
  </w:num>
  <w:num w:numId="11" w16cid:durableId="461072622">
    <w:abstractNumId w:val="20"/>
  </w:num>
  <w:num w:numId="12" w16cid:durableId="1387950127">
    <w:abstractNumId w:val="2"/>
  </w:num>
  <w:num w:numId="13" w16cid:durableId="1347321710">
    <w:abstractNumId w:val="22"/>
  </w:num>
  <w:num w:numId="14" w16cid:durableId="1383603007">
    <w:abstractNumId w:val="0"/>
  </w:num>
  <w:num w:numId="15" w16cid:durableId="1813450182">
    <w:abstractNumId w:val="16"/>
  </w:num>
  <w:num w:numId="16" w16cid:durableId="1046566868">
    <w:abstractNumId w:val="12"/>
  </w:num>
  <w:num w:numId="17" w16cid:durableId="39674915">
    <w:abstractNumId w:val="19"/>
  </w:num>
  <w:num w:numId="18" w16cid:durableId="840852061">
    <w:abstractNumId w:val="18"/>
  </w:num>
  <w:num w:numId="19" w16cid:durableId="2092920122">
    <w:abstractNumId w:val="10"/>
  </w:num>
  <w:num w:numId="20" w16cid:durableId="1512722717">
    <w:abstractNumId w:val="7"/>
  </w:num>
  <w:num w:numId="21" w16cid:durableId="2018186891">
    <w:abstractNumId w:val="25"/>
  </w:num>
  <w:num w:numId="22" w16cid:durableId="83116364">
    <w:abstractNumId w:val="17"/>
  </w:num>
  <w:num w:numId="23" w16cid:durableId="1811822366">
    <w:abstractNumId w:val="11"/>
  </w:num>
  <w:num w:numId="24" w16cid:durableId="1217351612">
    <w:abstractNumId w:val="5"/>
  </w:num>
  <w:num w:numId="25" w16cid:durableId="978875043">
    <w:abstractNumId w:val="8"/>
  </w:num>
  <w:num w:numId="26" w16cid:durableId="18033032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3C4"/>
    <w:rsid w:val="000012C1"/>
    <w:rsid w:val="00001748"/>
    <w:rsid w:val="000020E4"/>
    <w:rsid w:val="00002733"/>
    <w:rsid w:val="000039EA"/>
    <w:rsid w:val="00005772"/>
    <w:rsid w:val="00006293"/>
    <w:rsid w:val="000071A0"/>
    <w:rsid w:val="000072E2"/>
    <w:rsid w:val="00007301"/>
    <w:rsid w:val="00010827"/>
    <w:rsid w:val="000122BE"/>
    <w:rsid w:val="00014DF5"/>
    <w:rsid w:val="00022971"/>
    <w:rsid w:val="000233C8"/>
    <w:rsid w:val="0002381D"/>
    <w:rsid w:val="00024DAA"/>
    <w:rsid w:val="00027A86"/>
    <w:rsid w:val="00030972"/>
    <w:rsid w:val="00031287"/>
    <w:rsid w:val="000326DE"/>
    <w:rsid w:val="00034EAA"/>
    <w:rsid w:val="000354AE"/>
    <w:rsid w:val="00035AE8"/>
    <w:rsid w:val="00036782"/>
    <w:rsid w:val="00037D28"/>
    <w:rsid w:val="00040C18"/>
    <w:rsid w:val="0004113A"/>
    <w:rsid w:val="00041892"/>
    <w:rsid w:val="00041F39"/>
    <w:rsid w:val="00042607"/>
    <w:rsid w:val="000426EB"/>
    <w:rsid w:val="00042703"/>
    <w:rsid w:val="0004427A"/>
    <w:rsid w:val="00045090"/>
    <w:rsid w:val="00050560"/>
    <w:rsid w:val="000507B4"/>
    <w:rsid w:val="00051DE3"/>
    <w:rsid w:val="0005278C"/>
    <w:rsid w:val="00053DD8"/>
    <w:rsid w:val="0005503C"/>
    <w:rsid w:val="000551D9"/>
    <w:rsid w:val="00056F57"/>
    <w:rsid w:val="00060302"/>
    <w:rsid w:val="00063A34"/>
    <w:rsid w:val="00063E8C"/>
    <w:rsid w:val="00064F15"/>
    <w:rsid w:val="00066B42"/>
    <w:rsid w:val="00067DE7"/>
    <w:rsid w:val="00072723"/>
    <w:rsid w:val="00074D01"/>
    <w:rsid w:val="00076601"/>
    <w:rsid w:val="00076B7E"/>
    <w:rsid w:val="00077966"/>
    <w:rsid w:val="000802F7"/>
    <w:rsid w:val="0008290B"/>
    <w:rsid w:val="00095BEF"/>
    <w:rsid w:val="00095E2B"/>
    <w:rsid w:val="000961F6"/>
    <w:rsid w:val="000967DF"/>
    <w:rsid w:val="000973BE"/>
    <w:rsid w:val="000A3C64"/>
    <w:rsid w:val="000A42B1"/>
    <w:rsid w:val="000B781F"/>
    <w:rsid w:val="000C0049"/>
    <w:rsid w:val="000C0D01"/>
    <w:rsid w:val="000C1782"/>
    <w:rsid w:val="000C3DD8"/>
    <w:rsid w:val="000C4104"/>
    <w:rsid w:val="000C646E"/>
    <w:rsid w:val="000C7045"/>
    <w:rsid w:val="000C7225"/>
    <w:rsid w:val="000C7469"/>
    <w:rsid w:val="000C7FE3"/>
    <w:rsid w:val="000D4533"/>
    <w:rsid w:val="000D58DD"/>
    <w:rsid w:val="000D6069"/>
    <w:rsid w:val="000E3D35"/>
    <w:rsid w:val="000E5BD3"/>
    <w:rsid w:val="000E5DA1"/>
    <w:rsid w:val="000F1D32"/>
    <w:rsid w:val="000F3949"/>
    <w:rsid w:val="000F3AC8"/>
    <w:rsid w:val="000F4DD6"/>
    <w:rsid w:val="000F54D9"/>
    <w:rsid w:val="000F67C1"/>
    <w:rsid w:val="000F6F2A"/>
    <w:rsid w:val="001014FC"/>
    <w:rsid w:val="00103975"/>
    <w:rsid w:val="00103A29"/>
    <w:rsid w:val="001043CA"/>
    <w:rsid w:val="00105AEC"/>
    <w:rsid w:val="001060F6"/>
    <w:rsid w:val="001108A2"/>
    <w:rsid w:val="001120FC"/>
    <w:rsid w:val="0011700D"/>
    <w:rsid w:val="001174AD"/>
    <w:rsid w:val="00122199"/>
    <w:rsid w:val="00124187"/>
    <w:rsid w:val="001247CB"/>
    <w:rsid w:val="00124EFA"/>
    <w:rsid w:val="00131CC7"/>
    <w:rsid w:val="00136B29"/>
    <w:rsid w:val="00137CCC"/>
    <w:rsid w:val="001457CF"/>
    <w:rsid w:val="00145B1D"/>
    <w:rsid w:val="00151E4B"/>
    <w:rsid w:val="0015225B"/>
    <w:rsid w:val="00156A9B"/>
    <w:rsid w:val="001574DB"/>
    <w:rsid w:val="0016183A"/>
    <w:rsid w:val="001618F5"/>
    <w:rsid w:val="00161E75"/>
    <w:rsid w:val="00162307"/>
    <w:rsid w:val="0016380E"/>
    <w:rsid w:val="001677BB"/>
    <w:rsid w:val="00171522"/>
    <w:rsid w:val="001726B7"/>
    <w:rsid w:val="00174581"/>
    <w:rsid w:val="00175D8C"/>
    <w:rsid w:val="001800DB"/>
    <w:rsid w:val="00181EF6"/>
    <w:rsid w:val="00185543"/>
    <w:rsid w:val="00185679"/>
    <w:rsid w:val="00185DE4"/>
    <w:rsid w:val="00185E25"/>
    <w:rsid w:val="001861B9"/>
    <w:rsid w:val="00186653"/>
    <w:rsid w:val="00186E8D"/>
    <w:rsid w:val="001903BD"/>
    <w:rsid w:val="0019111D"/>
    <w:rsid w:val="00193E66"/>
    <w:rsid w:val="001942A8"/>
    <w:rsid w:val="001A1B75"/>
    <w:rsid w:val="001A378E"/>
    <w:rsid w:val="001A72B4"/>
    <w:rsid w:val="001B2E43"/>
    <w:rsid w:val="001B38FA"/>
    <w:rsid w:val="001B7CFF"/>
    <w:rsid w:val="001C456E"/>
    <w:rsid w:val="001D0432"/>
    <w:rsid w:val="001D548F"/>
    <w:rsid w:val="001D7585"/>
    <w:rsid w:val="001D77D3"/>
    <w:rsid w:val="001E0236"/>
    <w:rsid w:val="001E336D"/>
    <w:rsid w:val="001E4F53"/>
    <w:rsid w:val="001E60C2"/>
    <w:rsid w:val="001E6666"/>
    <w:rsid w:val="001F2D2C"/>
    <w:rsid w:val="001F46E8"/>
    <w:rsid w:val="001F50F9"/>
    <w:rsid w:val="001F632F"/>
    <w:rsid w:val="001F6971"/>
    <w:rsid w:val="002002A5"/>
    <w:rsid w:val="002015E8"/>
    <w:rsid w:val="0020273E"/>
    <w:rsid w:val="00203394"/>
    <w:rsid w:val="002033DB"/>
    <w:rsid w:val="00203437"/>
    <w:rsid w:val="00207B3E"/>
    <w:rsid w:val="00213106"/>
    <w:rsid w:val="00213B91"/>
    <w:rsid w:val="00215155"/>
    <w:rsid w:val="00216635"/>
    <w:rsid w:val="002217AC"/>
    <w:rsid w:val="00222CE0"/>
    <w:rsid w:val="002265B6"/>
    <w:rsid w:val="00226CE3"/>
    <w:rsid w:val="00227AC3"/>
    <w:rsid w:val="002309DB"/>
    <w:rsid w:val="00230BFB"/>
    <w:rsid w:val="00233340"/>
    <w:rsid w:val="00233DBC"/>
    <w:rsid w:val="00233DFD"/>
    <w:rsid w:val="002341AB"/>
    <w:rsid w:val="002358C1"/>
    <w:rsid w:val="00241AAB"/>
    <w:rsid w:val="00242BBA"/>
    <w:rsid w:val="00244D89"/>
    <w:rsid w:val="00245621"/>
    <w:rsid w:val="00245F88"/>
    <w:rsid w:val="0025055A"/>
    <w:rsid w:val="002511E7"/>
    <w:rsid w:val="002528E5"/>
    <w:rsid w:val="00252FAA"/>
    <w:rsid w:val="002531FA"/>
    <w:rsid w:val="0025395B"/>
    <w:rsid w:val="00253BCB"/>
    <w:rsid w:val="00257668"/>
    <w:rsid w:val="00264146"/>
    <w:rsid w:val="00271804"/>
    <w:rsid w:val="002754A3"/>
    <w:rsid w:val="002758BA"/>
    <w:rsid w:val="00275D02"/>
    <w:rsid w:val="00276659"/>
    <w:rsid w:val="00282241"/>
    <w:rsid w:val="00283AE2"/>
    <w:rsid w:val="00284CFA"/>
    <w:rsid w:val="00284E24"/>
    <w:rsid w:val="00286802"/>
    <w:rsid w:val="002877C8"/>
    <w:rsid w:val="00292CF2"/>
    <w:rsid w:val="00293D86"/>
    <w:rsid w:val="00296638"/>
    <w:rsid w:val="00296E72"/>
    <w:rsid w:val="002A0E06"/>
    <w:rsid w:val="002A15D9"/>
    <w:rsid w:val="002A558B"/>
    <w:rsid w:val="002B12E0"/>
    <w:rsid w:val="002B1FD6"/>
    <w:rsid w:val="002B4EB3"/>
    <w:rsid w:val="002B5AC2"/>
    <w:rsid w:val="002B5D5D"/>
    <w:rsid w:val="002C1C3B"/>
    <w:rsid w:val="002C230D"/>
    <w:rsid w:val="002C29D6"/>
    <w:rsid w:val="002C6199"/>
    <w:rsid w:val="002C655E"/>
    <w:rsid w:val="002D0C2F"/>
    <w:rsid w:val="002D1CA4"/>
    <w:rsid w:val="002D323C"/>
    <w:rsid w:val="002D4209"/>
    <w:rsid w:val="002D4E9C"/>
    <w:rsid w:val="002D4EF7"/>
    <w:rsid w:val="002D5A33"/>
    <w:rsid w:val="002D6F26"/>
    <w:rsid w:val="002E4523"/>
    <w:rsid w:val="002E5354"/>
    <w:rsid w:val="002E685C"/>
    <w:rsid w:val="002F12D4"/>
    <w:rsid w:val="002F24F5"/>
    <w:rsid w:val="002F3396"/>
    <w:rsid w:val="002F33A8"/>
    <w:rsid w:val="002F3B1F"/>
    <w:rsid w:val="002F3C63"/>
    <w:rsid w:val="002F7D17"/>
    <w:rsid w:val="003012E5"/>
    <w:rsid w:val="00301E90"/>
    <w:rsid w:val="00303912"/>
    <w:rsid w:val="00303982"/>
    <w:rsid w:val="00304564"/>
    <w:rsid w:val="00305ED1"/>
    <w:rsid w:val="0030770A"/>
    <w:rsid w:val="00307B7F"/>
    <w:rsid w:val="00311198"/>
    <w:rsid w:val="0031176C"/>
    <w:rsid w:val="003122CA"/>
    <w:rsid w:val="00312BBE"/>
    <w:rsid w:val="00313137"/>
    <w:rsid w:val="00313198"/>
    <w:rsid w:val="003144D4"/>
    <w:rsid w:val="00314A46"/>
    <w:rsid w:val="00317B54"/>
    <w:rsid w:val="003210DB"/>
    <w:rsid w:val="00322D0E"/>
    <w:rsid w:val="003234F0"/>
    <w:rsid w:val="00326785"/>
    <w:rsid w:val="00326C08"/>
    <w:rsid w:val="003270FD"/>
    <w:rsid w:val="00330883"/>
    <w:rsid w:val="0033170D"/>
    <w:rsid w:val="003320C5"/>
    <w:rsid w:val="00333E3E"/>
    <w:rsid w:val="003357C1"/>
    <w:rsid w:val="003362A1"/>
    <w:rsid w:val="00337D81"/>
    <w:rsid w:val="00340155"/>
    <w:rsid w:val="00340ECC"/>
    <w:rsid w:val="00342B5F"/>
    <w:rsid w:val="00343C05"/>
    <w:rsid w:val="00346957"/>
    <w:rsid w:val="003478CF"/>
    <w:rsid w:val="003509E3"/>
    <w:rsid w:val="00351EE4"/>
    <w:rsid w:val="00352EED"/>
    <w:rsid w:val="00353288"/>
    <w:rsid w:val="00355879"/>
    <w:rsid w:val="00357BBD"/>
    <w:rsid w:val="0036267E"/>
    <w:rsid w:val="00363DB1"/>
    <w:rsid w:val="00363FD6"/>
    <w:rsid w:val="00365AC6"/>
    <w:rsid w:val="00367C4F"/>
    <w:rsid w:val="00367F7B"/>
    <w:rsid w:val="00371306"/>
    <w:rsid w:val="003752A6"/>
    <w:rsid w:val="00375CE1"/>
    <w:rsid w:val="00377411"/>
    <w:rsid w:val="00377CB9"/>
    <w:rsid w:val="003802D1"/>
    <w:rsid w:val="00380B00"/>
    <w:rsid w:val="00382EA4"/>
    <w:rsid w:val="00383BBA"/>
    <w:rsid w:val="0038550E"/>
    <w:rsid w:val="00385D37"/>
    <w:rsid w:val="00387D6E"/>
    <w:rsid w:val="00390B9F"/>
    <w:rsid w:val="00391447"/>
    <w:rsid w:val="00391585"/>
    <w:rsid w:val="00391ADE"/>
    <w:rsid w:val="00392266"/>
    <w:rsid w:val="00392C44"/>
    <w:rsid w:val="003935D9"/>
    <w:rsid w:val="00394820"/>
    <w:rsid w:val="00395083"/>
    <w:rsid w:val="00396D45"/>
    <w:rsid w:val="00397312"/>
    <w:rsid w:val="003A08BF"/>
    <w:rsid w:val="003A09A4"/>
    <w:rsid w:val="003A15F1"/>
    <w:rsid w:val="003A65E0"/>
    <w:rsid w:val="003A6B8B"/>
    <w:rsid w:val="003A79F7"/>
    <w:rsid w:val="003B07E1"/>
    <w:rsid w:val="003B23D3"/>
    <w:rsid w:val="003B27BF"/>
    <w:rsid w:val="003B2CBA"/>
    <w:rsid w:val="003B2D91"/>
    <w:rsid w:val="003B5FD5"/>
    <w:rsid w:val="003B6D88"/>
    <w:rsid w:val="003C1A57"/>
    <w:rsid w:val="003C311D"/>
    <w:rsid w:val="003C61E9"/>
    <w:rsid w:val="003C645C"/>
    <w:rsid w:val="003D0BC5"/>
    <w:rsid w:val="003D1031"/>
    <w:rsid w:val="003D1632"/>
    <w:rsid w:val="003D1FF7"/>
    <w:rsid w:val="003D4D74"/>
    <w:rsid w:val="003D692C"/>
    <w:rsid w:val="003D72F1"/>
    <w:rsid w:val="003D7B44"/>
    <w:rsid w:val="003E281C"/>
    <w:rsid w:val="003E29AE"/>
    <w:rsid w:val="003E4424"/>
    <w:rsid w:val="003E705A"/>
    <w:rsid w:val="003E7645"/>
    <w:rsid w:val="003E7A34"/>
    <w:rsid w:val="003F0784"/>
    <w:rsid w:val="003F0ADF"/>
    <w:rsid w:val="003F4CD6"/>
    <w:rsid w:val="003F4E67"/>
    <w:rsid w:val="003F7286"/>
    <w:rsid w:val="00405160"/>
    <w:rsid w:val="0040544B"/>
    <w:rsid w:val="004110AB"/>
    <w:rsid w:val="00413ADB"/>
    <w:rsid w:val="0041593D"/>
    <w:rsid w:val="00416B84"/>
    <w:rsid w:val="00420139"/>
    <w:rsid w:val="00421456"/>
    <w:rsid w:val="004215EE"/>
    <w:rsid w:val="00422E88"/>
    <w:rsid w:val="004243A5"/>
    <w:rsid w:val="0042467F"/>
    <w:rsid w:val="004247F9"/>
    <w:rsid w:val="0042572E"/>
    <w:rsid w:val="00425B97"/>
    <w:rsid w:val="00427ED8"/>
    <w:rsid w:val="00430D4A"/>
    <w:rsid w:val="004314EF"/>
    <w:rsid w:val="00432336"/>
    <w:rsid w:val="00432512"/>
    <w:rsid w:val="00433354"/>
    <w:rsid w:val="00433632"/>
    <w:rsid w:val="00435A44"/>
    <w:rsid w:val="004401BC"/>
    <w:rsid w:val="004402D9"/>
    <w:rsid w:val="00441638"/>
    <w:rsid w:val="00441F10"/>
    <w:rsid w:val="00442555"/>
    <w:rsid w:val="00444DB1"/>
    <w:rsid w:val="00444E49"/>
    <w:rsid w:val="00445D21"/>
    <w:rsid w:val="00446DD1"/>
    <w:rsid w:val="00447E4A"/>
    <w:rsid w:val="00451805"/>
    <w:rsid w:val="00452A52"/>
    <w:rsid w:val="00454D0C"/>
    <w:rsid w:val="00456A6F"/>
    <w:rsid w:val="00460398"/>
    <w:rsid w:val="00461660"/>
    <w:rsid w:val="00462A57"/>
    <w:rsid w:val="00466E05"/>
    <w:rsid w:val="00470CC9"/>
    <w:rsid w:val="00470D66"/>
    <w:rsid w:val="0047167E"/>
    <w:rsid w:val="00473F64"/>
    <w:rsid w:val="00474E90"/>
    <w:rsid w:val="004750CD"/>
    <w:rsid w:val="00476A9E"/>
    <w:rsid w:val="004801D0"/>
    <w:rsid w:val="00483CC9"/>
    <w:rsid w:val="00484499"/>
    <w:rsid w:val="004867CF"/>
    <w:rsid w:val="004901F6"/>
    <w:rsid w:val="004914E9"/>
    <w:rsid w:val="00492F43"/>
    <w:rsid w:val="00493A9B"/>
    <w:rsid w:val="004948F8"/>
    <w:rsid w:val="00495DDE"/>
    <w:rsid w:val="004A61D7"/>
    <w:rsid w:val="004A6217"/>
    <w:rsid w:val="004B1919"/>
    <w:rsid w:val="004B32C8"/>
    <w:rsid w:val="004B4868"/>
    <w:rsid w:val="004B5E27"/>
    <w:rsid w:val="004B74EC"/>
    <w:rsid w:val="004B79BF"/>
    <w:rsid w:val="004C1FD5"/>
    <w:rsid w:val="004C498A"/>
    <w:rsid w:val="004C63F4"/>
    <w:rsid w:val="004D1483"/>
    <w:rsid w:val="004D2140"/>
    <w:rsid w:val="004D42C5"/>
    <w:rsid w:val="004D66A1"/>
    <w:rsid w:val="004D7D08"/>
    <w:rsid w:val="004E0582"/>
    <w:rsid w:val="004E1A1E"/>
    <w:rsid w:val="004E36DA"/>
    <w:rsid w:val="004E43EB"/>
    <w:rsid w:val="004E455C"/>
    <w:rsid w:val="004E4614"/>
    <w:rsid w:val="004E4B51"/>
    <w:rsid w:val="004E5127"/>
    <w:rsid w:val="004E671D"/>
    <w:rsid w:val="004E7AF0"/>
    <w:rsid w:val="004F11EA"/>
    <w:rsid w:val="004F1AC4"/>
    <w:rsid w:val="004F38E6"/>
    <w:rsid w:val="004F3BF2"/>
    <w:rsid w:val="004F60ED"/>
    <w:rsid w:val="004F7FC4"/>
    <w:rsid w:val="00501E70"/>
    <w:rsid w:val="005023E8"/>
    <w:rsid w:val="00503C5B"/>
    <w:rsid w:val="00504C25"/>
    <w:rsid w:val="005071BD"/>
    <w:rsid w:val="00507817"/>
    <w:rsid w:val="005120EC"/>
    <w:rsid w:val="005140E3"/>
    <w:rsid w:val="0051428A"/>
    <w:rsid w:val="00514890"/>
    <w:rsid w:val="00514BF4"/>
    <w:rsid w:val="0051590F"/>
    <w:rsid w:val="00520F35"/>
    <w:rsid w:val="005227B6"/>
    <w:rsid w:val="005239B8"/>
    <w:rsid w:val="00525560"/>
    <w:rsid w:val="00526A63"/>
    <w:rsid w:val="00526D43"/>
    <w:rsid w:val="0053108B"/>
    <w:rsid w:val="00533576"/>
    <w:rsid w:val="005351EC"/>
    <w:rsid w:val="0053788C"/>
    <w:rsid w:val="00545623"/>
    <w:rsid w:val="0054699B"/>
    <w:rsid w:val="00551202"/>
    <w:rsid w:val="00551CCE"/>
    <w:rsid w:val="00553CB8"/>
    <w:rsid w:val="005569D9"/>
    <w:rsid w:val="00557935"/>
    <w:rsid w:val="00561355"/>
    <w:rsid w:val="005619B3"/>
    <w:rsid w:val="0056322A"/>
    <w:rsid w:val="00565BD6"/>
    <w:rsid w:val="00565C86"/>
    <w:rsid w:val="00566FBB"/>
    <w:rsid w:val="005675FB"/>
    <w:rsid w:val="005713D5"/>
    <w:rsid w:val="005713E7"/>
    <w:rsid w:val="00573218"/>
    <w:rsid w:val="005732C7"/>
    <w:rsid w:val="00577453"/>
    <w:rsid w:val="00580E28"/>
    <w:rsid w:val="005825B6"/>
    <w:rsid w:val="00582F8F"/>
    <w:rsid w:val="005837DC"/>
    <w:rsid w:val="005839A8"/>
    <w:rsid w:val="00585135"/>
    <w:rsid w:val="00585B05"/>
    <w:rsid w:val="005907E1"/>
    <w:rsid w:val="00597170"/>
    <w:rsid w:val="0059741C"/>
    <w:rsid w:val="00597505"/>
    <w:rsid w:val="005A34AD"/>
    <w:rsid w:val="005A55D9"/>
    <w:rsid w:val="005B199B"/>
    <w:rsid w:val="005B2773"/>
    <w:rsid w:val="005B4E85"/>
    <w:rsid w:val="005B63C7"/>
    <w:rsid w:val="005B67CB"/>
    <w:rsid w:val="005B7DC1"/>
    <w:rsid w:val="005C0B58"/>
    <w:rsid w:val="005C0EFC"/>
    <w:rsid w:val="005C16FF"/>
    <w:rsid w:val="005C4D63"/>
    <w:rsid w:val="005C6917"/>
    <w:rsid w:val="005C6D1C"/>
    <w:rsid w:val="005C7AE9"/>
    <w:rsid w:val="005C7C10"/>
    <w:rsid w:val="005D3DD2"/>
    <w:rsid w:val="005D507D"/>
    <w:rsid w:val="005D6ADC"/>
    <w:rsid w:val="005D7789"/>
    <w:rsid w:val="005D795D"/>
    <w:rsid w:val="005E0547"/>
    <w:rsid w:val="005E1346"/>
    <w:rsid w:val="005E5D61"/>
    <w:rsid w:val="005E66C5"/>
    <w:rsid w:val="005E6C91"/>
    <w:rsid w:val="005F343C"/>
    <w:rsid w:val="005F3E2D"/>
    <w:rsid w:val="005F52C6"/>
    <w:rsid w:val="005F606F"/>
    <w:rsid w:val="005F6DC1"/>
    <w:rsid w:val="00600BEA"/>
    <w:rsid w:val="006054B4"/>
    <w:rsid w:val="00605CDC"/>
    <w:rsid w:val="00607752"/>
    <w:rsid w:val="00610808"/>
    <w:rsid w:val="00611BB6"/>
    <w:rsid w:val="00617FE0"/>
    <w:rsid w:val="006208E1"/>
    <w:rsid w:val="00623083"/>
    <w:rsid w:val="00632F95"/>
    <w:rsid w:val="00634726"/>
    <w:rsid w:val="00635CB7"/>
    <w:rsid w:val="00635E5F"/>
    <w:rsid w:val="00636980"/>
    <w:rsid w:val="006371A3"/>
    <w:rsid w:val="00641633"/>
    <w:rsid w:val="0065228C"/>
    <w:rsid w:val="006558AF"/>
    <w:rsid w:val="0065728B"/>
    <w:rsid w:val="0066024B"/>
    <w:rsid w:val="0066237D"/>
    <w:rsid w:val="00662CFB"/>
    <w:rsid w:val="006704C2"/>
    <w:rsid w:val="0067219F"/>
    <w:rsid w:val="00672CDC"/>
    <w:rsid w:val="0067343A"/>
    <w:rsid w:val="00673B76"/>
    <w:rsid w:val="00673CB8"/>
    <w:rsid w:val="006742D2"/>
    <w:rsid w:val="00674561"/>
    <w:rsid w:val="006746AB"/>
    <w:rsid w:val="0067770A"/>
    <w:rsid w:val="00680940"/>
    <w:rsid w:val="0068161D"/>
    <w:rsid w:val="00685E38"/>
    <w:rsid w:val="00686A2D"/>
    <w:rsid w:val="00687096"/>
    <w:rsid w:val="006905C5"/>
    <w:rsid w:val="00690920"/>
    <w:rsid w:val="006911AE"/>
    <w:rsid w:val="006911B5"/>
    <w:rsid w:val="00694482"/>
    <w:rsid w:val="006A03E5"/>
    <w:rsid w:val="006A42D7"/>
    <w:rsid w:val="006A560A"/>
    <w:rsid w:val="006B0679"/>
    <w:rsid w:val="006B43D7"/>
    <w:rsid w:val="006B7DE3"/>
    <w:rsid w:val="006C0AF8"/>
    <w:rsid w:val="006C1714"/>
    <w:rsid w:val="006C1798"/>
    <w:rsid w:val="006C415F"/>
    <w:rsid w:val="006C5953"/>
    <w:rsid w:val="006C5E7B"/>
    <w:rsid w:val="006D2C34"/>
    <w:rsid w:val="006D2E42"/>
    <w:rsid w:val="006D492A"/>
    <w:rsid w:val="006D5030"/>
    <w:rsid w:val="006D6DAA"/>
    <w:rsid w:val="006D746E"/>
    <w:rsid w:val="006E1686"/>
    <w:rsid w:val="006E6832"/>
    <w:rsid w:val="006E6897"/>
    <w:rsid w:val="006F0826"/>
    <w:rsid w:val="006F1BB6"/>
    <w:rsid w:val="006F39F6"/>
    <w:rsid w:val="006F3AD3"/>
    <w:rsid w:val="006F50AE"/>
    <w:rsid w:val="006F53B5"/>
    <w:rsid w:val="006F7651"/>
    <w:rsid w:val="006F7BE1"/>
    <w:rsid w:val="00700419"/>
    <w:rsid w:val="007022D5"/>
    <w:rsid w:val="0070298C"/>
    <w:rsid w:val="00704982"/>
    <w:rsid w:val="00707B36"/>
    <w:rsid w:val="00710AA7"/>
    <w:rsid w:val="00712D13"/>
    <w:rsid w:val="00716D81"/>
    <w:rsid w:val="007171D0"/>
    <w:rsid w:val="00717CA7"/>
    <w:rsid w:val="00720AB1"/>
    <w:rsid w:val="00721AC5"/>
    <w:rsid w:val="0072488C"/>
    <w:rsid w:val="00727999"/>
    <w:rsid w:val="00732B20"/>
    <w:rsid w:val="00733BB6"/>
    <w:rsid w:val="007368CB"/>
    <w:rsid w:val="00742443"/>
    <w:rsid w:val="007453B8"/>
    <w:rsid w:val="00746238"/>
    <w:rsid w:val="00750DCC"/>
    <w:rsid w:val="0075338C"/>
    <w:rsid w:val="00753996"/>
    <w:rsid w:val="00753A8D"/>
    <w:rsid w:val="00754714"/>
    <w:rsid w:val="00754736"/>
    <w:rsid w:val="00755768"/>
    <w:rsid w:val="00755FBE"/>
    <w:rsid w:val="0075733D"/>
    <w:rsid w:val="007601D4"/>
    <w:rsid w:val="0076098E"/>
    <w:rsid w:val="007611D1"/>
    <w:rsid w:val="007643B4"/>
    <w:rsid w:val="0076665B"/>
    <w:rsid w:val="00767819"/>
    <w:rsid w:val="00767D62"/>
    <w:rsid w:val="00773630"/>
    <w:rsid w:val="0077507D"/>
    <w:rsid w:val="00777B01"/>
    <w:rsid w:val="007803AC"/>
    <w:rsid w:val="00780ED8"/>
    <w:rsid w:val="00781293"/>
    <w:rsid w:val="00781B6B"/>
    <w:rsid w:val="007839EA"/>
    <w:rsid w:val="00783E43"/>
    <w:rsid w:val="00784E6B"/>
    <w:rsid w:val="0078697A"/>
    <w:rsid w:val="007906E8"/>
    <w:rsid w:val="0079173C"/>
    <w:rsid w:val="00793EF5"/>
    <w:rsid w:val="00794AE5"/>
    <w:rsid w:val="0079643B"/>
    <w:rsid w:val="007967B0"/>
    <w:rsid w:val="00796F68"/>
    <w:rsid w:val="007A2A4C"/>
    <w:rsid w:val="007A2B56"/>
    <w:rsid w:val="007A432F"/>
    <w:rsid w:val="007A5BDD"/>
    <w:rsid w:val="007A6410"/>
    <w:rsid w:val="007B2058"/>
    <w:rsid w:val="007B3798"/>
    <w:rsid w:val="007B4DBB"/>
    <w:rsid w:val="007C2C68"/>
    <w:rsid w:val="007C5EC4"/>
    <w:rsid w:val="007D0793"/>
    <w:rsid w:val="007D10F4"/>
    <w:rsid w:val="007D1C5D"/>
    <w:rsid w:val="007D2071"/>
    <w:rsid w:val="007D2273"/>
    <w:rsid w:val="007D62D9"/>
    <w:rsid w:val="007E0678"/>
    <w:rsid w:val="007E600F"/>
    <w:rsid w:val="007E7F6B"/>
    <w:rsid w:val="007F1DCB"/>
    <w:rsid w:val="007F27E3"/>
    <w:rsid w:val="007F352C"/>
    <w:rsid w:val="007F51A7"/>
    <w:rsid w:val="007F59BF"/>
    <w:rsid w:val="00802515"/>
    <w:rsid w:val="0080393C"/>
    <w:rsid w:val="00803A79"/>
    <w:rsid w:val="00807B6B"/>
    <w:rsid w:val="008104C3"/>
    <w:rsid w:val="00811172"/>
    <w:rsid w:val="008117AC"/>
    <w:rsid w:val="00812205"/>
    <w:rsid w:val="008124F3"/>
    <w:rsid w:val="00813ABC"/>
    <w:rsid w:val="00814466"/>
    <w:rsid w:val="00815D22"/>
    <w:rsid w:val="00816E42"/>
    <w:rsid w:val="00817333"/>
    <w:rsid w:val="0082210B"/>
    <w:rsid w:val="00830924"/>
    <w:rsid w:val="0083191F"/>
    <w:rsid w:val="00832E81"/>
    <w:rsid w:val="00833D95"/>
    <w:rsid w:val="00835ACA"/>
    <w:rsid w:val="00836177"/>
    <w:rsid w:val="00836EEE"/>
    <w:rsid w:val="0084097F"/>
    <w:rsid w:val="00840FDD"/>
    <w:rsid w:val="0084216D"/>
    <w:rsid w:val="008429DD"/>
    <w:rsid w:val="00844D55"/>
    <w:rsid w:val="00850491"/>
    <w:rsid w:val="00852149"/>
    <w:rsid w:val="00856E80"/>
    <w:rsid w:val="0085754F"/>
    <w:rsid w:val="00857652"/>
    <w:rsid w:val="00857EA0"/>
    <w:rsid w:val="00862310"/>
    <w:rsid w:val="00866185"/>
    <w:rsid w:val="008677DA"/>
    <w:rsid w:val="00871A96"/>
    <w:rsid w:val="008767CE"/>
    <w:rsid w:val="00877A3E"/>
    <w:rsid w:val="00882686"/>
    <w:rsid w:val="00884158"/>
    <w:rsid w:val="00884B68"/>
    <w:rsid w:val="0088549E"/>
    <w:rsid w:val="00893041"/>
    <w:rsid w:val="00893841"/>
    <w:rsid w:val="008A2AAF"/>
    <w:rsid w:val="008A315E"/>
    <w:rsid w:val="008A667C"/>
    <w:rsid w:val="008A67C3"/>
    <w:rsid w:val="008A687E"/>
    <w:rsid w:val="008A765C"/>
    <w:rsid w:val="008B7AB9"/>
    <w:rsid w:val="008C0137"/>
    <w:rsid w:val="008C1FD6"/>
    <w:rsid w:val="008C3A23"/>
    <w:rsid w:val="008C3FD3"/>
    <w:rsid w:val="008D456B"/>
    <w:rsid w:val="008D4EB0"/>
    <w:rsid w:val="008D5809"/>
    <w:rsid w:val="008D5BD7"/>
    <w:rsid w:val="008D7402"/>
    <w:rsid w:val="008E05E1"/>
    <w:rsid w:val="008E2061"/>
    <w:rsid w:val="008E5FDC"/>
    <w:rsid w:val="008E73D9"/>
    <w:rsid w:val="008F3EE2"/>
    <w:rsid w:val="008F3FE1"/>
    <w:rsid w:val="008F4678"/>
    <w:rsid w:val="008F71FB"/>
    <w:rsid w:val="00900FA4"/>
    <w:rsid w:val="0091172B"/>
    <w:rsid w:val="00913029"/>
    <w:rsid w:val="009146B9"/>
    <w:rsid w:val="00915070"/>
    <w:rsid w:val="00915A84"/>
    <w:rsid w:val="00915CDD"/>
    <w:rsid w:val="00915F04"/>
    <w:rsid w:val="00920BAA"/>
    <w:rsid w:val="0092273F"/>
    <w:rsid w:val="0092356D"/>
    <w:rsid w:val="009236AD"/>
    <w:rsid w:val="00926017"/>
    <w:rsid w:val="00927A43"/>
    <w:rsid w:val="009301D0"/>
    <w:rsid w:val="00932CA6"/>
    <w:rsid w:val="009338BC"/>
    <w:rsid w:val="0093442E"/>
    <w:rsid w:val="00935BC0"/>
    <w:rsid w:val="00940C8B"/>
    <w:rsid w:val="00941321"/>
    <w:rsid w:val="00941395"/>
    <w:rsid w:val="009437D1"/>
    <w:rsid w:val="0094404C"/>
    <w:rsid w:val="009461E9"/>
    <w:rsid w:val="00947ACB"/>
    <w:rsid w:val="00951C17"/>
    <w:rsid w:val="00953AD2"/>
    <w:rsid w:val="00955641"/>
    <w:rsid w:val="009618E1"/>
    <w:rsid w:val="009621D2"/>
    <w:rsid w:val="00963072"/>
    <w:rsid w:val="00963E2B"/>
    <w:rsid w:val="00966877"/>
    <w:rsid w:val="00966910"/>
    <w:rsid w:val="00967374"/>
    <w:rsid w:val="009678DC"/>
    <w:rsid w:val="00970570"/>
    <w:rsid w:val="00970A54"/>
    <w:rsid w:val="00972558"/>
    <w:rsid w:val="00972BD0"/>
    <w:rsid w:val="009735AD"/>
    <w:rsid w:val="00973823"/>
    <w:rsid w:val="00974633"/>
    <w:rsid w:val="00974DFC"/>
    <w:rsid w:val="009767FE"/>
    <w:rsid w:val="009773B7"/>
    <w:rsid w:val="00977757"/>
    <w:rsid w:val="00977BA3"/>
    <w:rsid w:val="0098265C"/>
    <w:rsid w:val="009835A9"/>
    <w:rsid w:val="009852E2"/>
    <w:rsid w:val="00985791"/>
    <w:rsid w:val="00990F9F"/>
    <w:rsid w:val="00991A6C"/>
    <w:rsid w:val="00997C35"/>
    <w:rsid w:val="009A1C11"/>
    <w:rsid w:val="009A1F64"/>
    <w:rsid w:val="009A266F"/>
    <w:rsid w:val="009A30B8"/>
    <w:rsid w:val="009A6187"/>
    <w:rsid w:val="009A6626"/>
    <w:rsid w:val="009B1381"/>
    <w:rsid w:val="009B1728"/>
    <w:rsid w:val="009B1C88"/>
    <w:rsid w:val="009B48CB"/>
    <w:rsid w:val="009B4E91"/>
    <w:rsid w:val="009B5015"/>
    <w:rsid w:val="009B657E"/>
    <w:rsid w:val="009C0834"/>
    <w:rsid w:val="009C349F"/>
    <w:rsid w:val="009C49B6"/>
    <w:rsid w:val="009D2275"/>
    <w:rsid w:val="009D32BF"/>
    <w:rsid w:val="009D5282"/>
    <w:rsid w:val="009D6F49"/>
    <w:rsid w:val="009E0D93"/>
    <w:rsid w:val="009E2A16"/>
    <w:rsid w:val="009F1E8E"/>
    <w:rsid w:val="009F2203"/>
    <w:rsid w:val="009F2E2F"/>
    <w:rsid w:val="009F3045"/>
    <w:rsid w:val="009F5169"/>
    <w:rsid w:val="009F5D10"/>
    <w:rsid w:val="009F75D7"/>
    <w:rsid w:val="00A04DC2"/>
    <w:rsid w:val="00A059FD"/>
    <w:rsid w:val="00A06325"/>
    <w:rsid w:val="00A10747"/>
    <w:rsid w:val="00A13C1C"/>
    <w:rsid w:val="00A162CA"/>
    <w:rsid w:val="00A16792"/>
    <w:rsid w:val="00A16D6E"/>
    <w:rsid w:val="00A205C0"/>
    <w:rsid w:val="00A20FA0"/>
    <w:rsid w:val="00A23B92"/>
    <w:rsid w:val="00A27688"/>
    <w:rsid w:val="00A33174"/>
    <w:rsid w:val="00A33E39"/>
    <w:rsid w:val="00A37CF6"/>
    <w:rsid w:val="00A37CFB"/>
    <w:rsid w:val="00A42774"/>
    <w:rsid w:val="00A427E2"/>
    <w:rsid w:val="00A509CF"/>
    <w:rsid w:val="00A5313D"/>
    <w:rsid w:val="00A53E7C"/>
    <w:rsid w:val="00A541C5"/>
    <w:rsid w:val="00A549B6"/>
    <w:rsid w:val="00A5518F"/>
    <w:rsid w:val="00A56A3E"/>
    <w:rsid w:val="00A56E68"/>
    <w:rsid w:val="00A609C2"/>
    <w:rsid w:val="00A60DC9"/>
    <w:rsid w:val="00A6198E"/>
    <w:rsid w:val="00A637A8"/>
    <w:rsid w:val="00A662AF"/>
    <w:rsid w:val="00A66F8C"/>
    <w:rsid w:val="00A70E21"/>
    <w:rsid w:val="00A70F65"/>
    <w:rsid w:val="00A71810"/>
    <w:rsid w:val="00A75AF7"/>
    <w:rsid w:val="00A75C3F"/>
    <w:rsid w:val="00A76201"/>
    <w:rsid w:val="00A84533"/>
    <w:rsid w:val="00A84A47"/>
    <w:rsid w:val="00A84B9A"/>
    <w:rsid w:val="00A857DE"/>
    <w:rsid w:val="00A85D0D"/>
    <w:rsid w:val="00A86A50"/>
    <w:rsid w:val="00A87B99"/>
    <w:rsid w:val="00A90662"/>
    <w:rsid w:val="00A909AB"/>
    <w:rsid w:val="00A91D61"/>
    <w:rsid w:val="00A94465"/>
    <w:rsid w:val="00A950C3"/>
    <w:rsid w:val="00A964B4"/>
    <w:rsid w:val="00A964D8"/>
    <w:rsid w:val="00A970F0"/>
    <w:rsid w:val="00AA0E84"/>
    <w:rsid w:val="00AA330D"/>
    <w:rsid w:val="00AB3890"/>
    <w:rsid w:val="00AB4A12"/>
    <w:rsid w:val="00AB52FB"/>
    <w:rsid w:val="00AB5A07"/>
    <w:rsid w:val="00AC125F"/>
    <w:rsid w:val="00AC153B"/>
    <w:rsid w:val="00AC17B3"/>
    <w:rsid w:val="00AC1A11"/>
    <w:rsid w:val="00AC1F7D"/>
    <w:rsid w:val="00AC226B"/>
    <w:rsid w:val="00AC4608"/>
    <w:rsid w:val="00AC5592"/>
    <w:rsid w:val="00AD242C"/>
    <w:rsid w:val="00AD31C0"/>
    <w:rsid w:val="00AD395A"/>
    <w:rsid w:val="00AD6088"/>
    <w:rsid w:val="00AD77D7"/>
    <w:rsid w:val="00AE1123"/>
    <w:rsid w:val="00AE2194"/>
    <w:rsid w:val="00AE2ED7"/>
    <w:rsid w:val="00AE3203"/>
    <w:rsid w:val="00AE4AE2"/>
    <w:rsid w:val="00AF0202"/>
    <w:rsid w:val="00AF0CD8"/>
    <w:rsid w:val="00AF4AF6"/>
    <w:rsid w:val="00AF4DF4"/>
    <w:rsid w:val="00AF58C0"/>
    <w:rsid w:val="00AF6D54"/>
    <w:rsid w:val="00B006B0"/>
    <w:rsid w:val="00B03B05"/>
    <w:rsid w:val="00B058B7"/>
    <w:rsid w:val="00B11551"/>
    <w:rsid w:val="00B119B8"/>
    <w:rsid w:val="00B123BA"/>
    <w:rsid w:val="00B146FC"/>
    <w:rsid w:val="00B159F9"/>
    <w:rsid w:val="00B15B04"/>
    <w:rsid w:val="00B15B3F"/>
    <w:rsid w:val="00B17475"/>
    <w:rsid w:val="00B17B27"/>
    <w:rsid w:val="00B17BFF"/>
    <w:rsid w:val="00B26A1E"/>
    <w:rsid w:val="00B318FE"/>
    <w:rsid w:val="00B35B80"/>
    <w:rsid w:val="00B407CF"/>
    <w:rsid w:val="00B4192C"/>
    <w:rsid w:val="00B4410D"/>
    <w:rsid w:val="00B47C44"/>
    <w:rsid w:val="00B539FA"/>
    <w:rsid w:val="00B54210"/>
    <w:rsid w:val="00B5745A"/>
    <w:rsid w:val="00B614D9"/>
    <w:rsid w:val="00B62B62"/>
    <w:rsid w:val="00B62E8C"/>
    <w:rsid w:val="00B64193"/>
    <w:rsid w:val="00B65C08"/>
    <w:rsid w:val="00B6619D"/>
    <w:rsid w:val="00B7099B"/>
    <w:rsid w:val="00B74035"/>
    <w:rsid w:val="00B80EAA"/>
    <w:rsid w:val="00B841BD"/>
    <w:rsid w:val="00B865BE"/>
    <w:rsid w:val="00B86810"/>
    <w:rsid w:val="00B9358F"/>
    <w:rsid w:val="00B93FA3"/>
    <w:rsid w:val="00B9416E"/>
    <w:rsid w:val="00B9537C"/>
    <w:rsid w:val="00B97A15"/>
    <w:rsid w:val="00BA082D"/>
    <w:rsid w:val="00BA0EEE"/>
    <w:rsid w:val="00BA5B20"/>
    <w:rsid w:val="00BB1ED4"/>
    <w:rsid w:val="00BB21E6"/>
    <w:rsid w:val="00BB69AE"/>
    <w:rsid w:val="00BC08CF"/>
    <w:rsid w:val="00BC2954"/>
    <w:rsid w:val="00BC5EEE"/>
    <w:rsid w:val="00BC6CAC"/>
    <w:rsid w:val="00BC71FE"/>
    <w:rsid w:val="00BC7853"/>
    <w:rsid w:val="00BD25BA"/>
    <w:rsid w:val="00BD2C8F"/>
    <w:rsid w:val="00BD3B9B"/>
    <w:rsid w:val="00BD4111"/>
    <w:rsid w:val="00BD4F02"/>
    <w:rsid w:val="00BD510C"/>
    <w:rsid w:val="00BD6FDE"/>
    <w:rsid w:val="00BD7027"/>
    <w:rsid w:val="00BE4FE2"/>
    <w:rsid w:val="00BE63D3"/>
    <w:rsid w:val="00BF418F"/>
    <w:rsid w:val="00BF5029"/>
    <w:rsid w:val="00BF513B"/>
    <w:rsid w:val="00C0169B"/>
    <w:rsid w:val="00C03C50"/>
    <w:rsid w:val="00C061E7"/>
    <w:rsid w:val="00C06240"/>
    <w:rsid w:val="00C06452"/>
    <w:rsid w:val="00C0728C"/>
    <w:rsid w:val="00C1166C"/>
    <w:rsid w:val="00C20130"/>
    <w:rsid w:val="00C2150D"/>
    <w:rsid w:val="00C23988"/>
    <w:rsid w:val="00C239AD"/>
    <w:rsid w:val="00C2625D"/>
    <w:rsid w:val="00C318EF"/>
    <w:rsid w:val="00C3197A"/>
    <w:rsid w:val="00C3294F"/>
    <w:rsid w:val="00C3654E"/>
    <w:rsid w:val="00C4262F"/>
    <w:rsid w:val="00C42971"/>
    <w:rsid w:val="00C44CF1"/>
    <w:rsid w:val="00C47234"/>
    <w:rsid w:val="00C53F33"/>
    <w:rsid w:val="00C5561F"/>
    <w:rsid w:val="00C573D5"/>
    <w:rsid w:val="00C57FCE"/>
    <w:rsid w:val="00C631DC"/>
    <w:rsid w:val="00C63ECD"/>
    <w:rsid w:val="00C644E9"/>
    <w:rsid w:val="00C6510F"/>
    <w:rsid w:val="00C65325"/>
    <w:rsid w:val="00C67667"/>
    <w:rsid w:val="00C707F6"/>
    <w:rsid w:val="00C70D6A"/>
    <w:rsid w:val="00C73CF8"/>
    <w:rsid w:val="00C73F0B"/>
    <w:rsid w:val="00C744DA"/>
    <w:rsid w:val="00C74E89"/>
    <w:rsid w:val="00C7767C"/>
    <w:rsid w:val="00C864CA"/>
    <w:rsid w:val="00C8726E"/>
    <w:rsid w:val="00C946D5"/>
    <w:rsid w:val="00C9628B"/>
    <w:rsid w:val="00C96D53"/>
    <w:rsid w:val="00CA153B"/>
    <w:rsid w:val="00CA2158"/>
    <w:rsid w:val="00CA2336"/>
    <w:rsid w:val="00CA307E"/>
    <w:rsid w:val="00CA3A38"/>
    <w:rsid w:val="00CA5490"/>
    <w:rsid w:val="00CA5BBD"/>
    <w:rsid w:val="00CA6D16"/>
    <w:rsid w:val="00CA747C"/>
    <w:rsid w:val="00CB0AA4"/>
    <w:rsid w:val="00CB1615"/>
    <w:rsid w:val="00CB2715"/>
    <w:rsid w:val="00CB42D5"/>
    <w:rsid w:val="00CB7F5B"/>
    <w:rsid w:val="00CC2595"/>
    <w:rsid w:val="00CC2D09"/>
    <w:rsid w:val="00CC72C8"/>
    <w:rsid w:val="00CC7562"/>
    <w:rsid w:val="00CE0E6F"/>
    <w:rsid w:val="00CE13FF"/>
    <w:rsid w:val="00CE24BE"/>
    <w:rsid w:val="00CE376D"/>
    <w:rsid w:val="00CE3D88"/>
    <w:rsid w:val="00CE3DA1"/>
    <w:rsid w:val="00CE46C4"/>
    <w:rsid w:val="00CE5159"/>
    <w:rsid w:val="00CE60DF"/>
    <w:rsid w:val="00CE67C1"/>
    <w:rsid w:val="00CF04EE"/>
    <w:rsid w:val="00CF2667"/>
    <w:rsid w:val="00CF3B7C"/>
    <w:rsid w:val="00D01221"/>
    <w:rsid w:val="00D04B45"/>
    <w:rsid w:val="00D0754B"/>
    <w:rsid w:val="00D10BAB"/>
    <w:rsid w:val="00D114F7"/>
    <w:rsid w:val="00D12AB5"/>
    <w:rsid w:val="00D131B0"/>
    <w:rsid w:val="00D13913"/>
    <w:rsid w:val="00D17F47"/>
    <w:rsid w:val="00D20B57"/>
    <w:rsid w:val="00D210D3"/>
    <w:rsid w:val="00D22231"/>
    <w:rsid w:val="00D245EB"/>
    <w:rsid w:val="00D253B9"/>
    <w:rsid w:val="00D257E2"/>
    <w:rsid w:val="00D273C7"/>
    <w:rsid w:val="00D3156E"/>
    <w:rsid w:val="00D31647"/>
    <w:rsid w:val="00D31C35"/>
    <w:rsid w:val="00D333C4"/>
    <w:rsid w:val="00D33792"/>
    <w:rsid w:val="00D34EBE"/>
    <w:rsid w:val="00D35355"/>
    <w:rsid w:val="00D366E8"/>
    <w:rsid w:val="00D36C3E"/>
    <w:rsid w:val="00D42A3D"/>
    <w:rsid w:val="00D42E1A"/>
    <w:rsid w:val="00D43EC1"/>
    <w:rsid w:val="00D446EE"/>
    <w:rsid w:val="00D4541B"/>
    <w:rsid w:val="00D47488"/>
    <w:rsid w:val="00D503C9"/>
    <w:rsid w:val="00D5256D"/>
    <w:rsid w:val="00D5287F"/>
    <w:rsid w:val="00D52996"/>
    <w:rsid w:val="00D53596"/>
    <w:rsid w:val="00D544FD"/>
    <w:rsid w:val="00D564B3"/>
    <w:rsid w:val="00D56A03"/>
    <w:rsid w:val="00D56B6A"/>
    <w:rsid w:val="00D607E6"/>
    <w:rsid w:val="00D610A1"/>
    <w:rsid w:val="00D6283D"/>
    <w:rsid w:val="00D64324"/>
    <w:rsid w:val="00D64555"/>
    <w:rsid w:val="00D74B02"/>
    <w:rsid w:val="00D74F08"/>
    <w:rsid w:val="00D7528E"/>
    <w:rsid w:val="00D76947"/>
    <w:rsid w:val="00D77B4B"/>
    <w:rsid w:val="00D80175"/>
    <w:rsid w:val="00D81102"/>
    <w:rsid w:val="00D840DC"/>
    <w:rsid w:val="00D86548"/>
    <w:rsid w:val="00D96933"/>
    <w:rsid w:val="00DA0448"/>
    <w:rsid w:val="00DA2546"/>
    <w:rsid w:val="00DA307C"/>
    <w:rsid w:val="00DA31E2"/>
    <w:rsid w:val="00DA395B"/>
    <w:rsid w:val="00DA60AD"/>
    <w:rsid w:val="00DA6E20"/>
    <w:rsid w:val="00DA71AC"/>
    <w:rsid w:val="00DA74FF"/>
    <w:rsid w:val="00DA7B02"/>
    <w:rsid w:val="00DB1D79"/>
    <w:rsid w:val="00DB29C0"/>
    <w:rsid w:val="00DB37A7"/>
    <w:rsid w:val="00DC0600"/>
    <w:rsid w:val="00DC0E96"/>
    <w:rsid w:val="00DC13D6"/>
    <w:rsid w:val="00DC269C"/>
    <w:rsid w:val="00DC4F98"/>
    <w:rsid w:val="00DC5DE5"/>
    <w:rsid w:val="00DC72E7"/>
    <w:rsid w:val="00DD021C"/>
    <w:rsid w:val="00DD48D4"/>
    <w:rsid w:val="00DD56FF"/>
    <w:rsid w:val="00DD6CC4"/>
    <w:rsid w:val="00DD795C"/>
    <w:rsid w:val="00DE11AC"/>
    <w:rsid w:val="00DE3178"/>
    <w:rsid w:val="00DE4EEA"/>
    <w:rsid w:val="00DE60A4"/>
    <w:rsid w:val="00DE6A3B"/>
    <w:rsid w:val="00DE6C9E"/>
    <w:rsid w:val="00DE7380"/>
    <w:rsid w:val="00DE77D8"/>
    <w:rsid w:val="00DE7949"/>
    <w:rsid w:val="00DF7EEF"/>
    <w:rsid w:val="00E012E1"/>
    <w:rsid w:val="00E017A4"/>
    <w:rsid w:val="00E01B54"/>
    <w:rsid w:val="00E02029"/>
    <w:rsid w:val="00E03EF2"/>
    <w:rsid w:val="00E03F87"/>
    <w:rsid w:val="00E0504F"/>
    <w:rsid w:val="00E06079"/>
    <w:rsid w:val="00E11B30"/>
    <w:rsid w:val="00E1245B"/>
    <w:rsid w:val="00E12697"/>
    <w:rsid w:val="00E13409"/>
    <w:rsid w:val="00E14EF7"/>
    <w:rsid w:val="00E150B5"/>
    <w:rsid w:val="00E15C1D"/>
    <w:rsid w:val="00E20564"/>
    <w:rsid w:val="00E2064E"/>
    <w:rsid w:val="00E2128D"/>
    <w:rsid w:val="00E228C3"/>
    <w:rsid w:val="00E22A2C"/>
    <w:rsid w:val="00E23AC9"/>
    <w:rsid w:val="00E241E0"/>
    <w:rsid w:val="00E26E1F"/>
    <w:rsid w:val="00E30086"/>
    <w:rsid w:val="00E306F8"/>
    <w:rsid w:val="00E30DD0"/>
    <w:rsid w:val="00E32634"/>
    <w:rsid w:val="00E36F39"/>
    <w:rsid w:val="00E37F24"/>
    <w:rsid w:val="00E4169A"/>
    <w:rsid w:val="00E42417"/>
    <w:rsid w:val="00E43F7D"/>
    <w:rsid w:val="00E47611"/>
    <w:rsid w:val="00E51608"/>
    <w:rsid w:val="00E524B6"/>
    <w:rsid w:val="00E5266E"/>
    <w:rsid w:val="00E55583"/>
    <w:rsid w:val="00E611C2"/>
    <w:rsid w:val="00E62CB9"/>
    <w:rsid w:val="00E63521"/>
    <w:rsid w:val="00E65290"/>
    <w:rsid w:val="00E71C2F"/>
    <w:rsid w:val="00E71DFC"/>
    <w:rsid w:val="00E7332B"/>
    <w:rsid w:val="00E7385B"/>
    <w:rsid w:val="00E7501E"/>
    <w:rsid w:val="00E775EB"/>
    <w:rsid w:val="00E828D4"/>
    <w:rsid w:val="00E83DD4"/>
    <w:rsid w:val="00E84046"/>
    <w:rsid w:val="00E86248"/>
    <w:rsid w:val="00E87BB3"/>
    <w:rsid w:val="00E87CCA"/>
    <w:rsid w:val="00E9378E"/>
    <w:rsid w:val="00E955CA"/>
    <w:rsid w:val="00E95DBE"/>
    <w:rsid w:val="00E96026"/>
    <w:rsid w:val="00E96C66"/>
    <w:rsid w:val="00E96C86"/>
    <w:rsid w:val="00E9767F"/>
    <w:rsid w:val="00E97E08"/>
    <w:rsid w:val="00EA0FE9"/>
    <w:rsid w:val="00EA19A7"/>
    <w:rsid w:val="00EA2DF7"/>
    <w:rsid w:val="00EA3F23"/>
    <w:rsid w:val="00EA5897"/>
    <w:rsid w:val="00EA6AE3"/>
    <w:rsid w:val="00EA7A12"/>
    <w:rsid w:val="00EB0182"/>
    <w:rsid w:val="00EB60CA"/>
    <w:rsid w:val="00EC1618"/>
    <w:rsid w:val="00EC1D29"/>
    <w:rsid w:val="00EC2710"/>
    <w:rsid w:val="00EC2CA4"/>
    <w:rsid w:val="00EC4695"/>
    <w:rsid w:val="00EC488D"/>
    <w:rsid w:val="00EC5778"/>
    <w:rsid w:val="00EC59C6"/>
    <w:rsid w:val="00EC6935"/>
    <w:rsid w:val="00ED080B"/>
    <w:rsid w:val="00ED17DF"/>
    <w:rsid w:val="00ED5695"/>
    <w:rsid w:val="00ED77E6"/>
    <w:rsid w:val="00ED7D9C"/>
    <w:rsid w:val="00EE18DF"/>
    <w:rsid w:val="00EE224A"/>
    <w:rsid w:val="00EE3561"/>
    <w:rsid w:val="00EE4DA7"/>
    <w:rsid w:val="00EE542B"/>
    <w:rsid w:val="00EE6D70"/>
    <w:rsid w:val="00EF06D5"/>
    <w:rsid w:val="00EF0FD3"/>
    <w:rsid w:val="00EF16AC"/>
    <w:rsid w:val="00EF2EBD"/>
    <w:rsid w:val="00EF408C"/>
    <w:rsid w:val="00EF4F2B"/>
    <w:rsid w:val="00EF635D"/>
    <w:rsid w:val="00F019DC"/>
    <w:rsid w:val="00F01D33"/>
    <w:rsid w:val="00F02E14"/>
    <w:rsid w:val="00F0639B"/>
    <w:rsid w:val="00F0668C"/>
    <w:rsid w:val="00F06723"/>
    <w:rsid w:val="00F10A9E"/>
    <w:rsid w:val="00F13B2D"/>
    <w:rsid w:val="00F1524D"/>
    <w:rsid w:val="00F15734"/>
    <w:rsid w:val="00F20EDE"/>
    <w:rsid w:val="00F2382E"/>
    <w:rsid w:val="00F2460D"/>
    <w:rsid w:val="00F246EE"/>
    <w:rsid w:val="00F27177"/>
    <w:rsid w:val="00F3297E"/>
    <w:rsid w:val="00F33E3C"/>
    <w:rsid w:val="00F37AB9"/>
    <w:rsid w:val="00F4182A"/>
    <w:rsid w:val="00F42E56"/>
    <w:rsid w:val="00F47309"/>
    <w:rsid w:val="00F50868"/>
    <w:rsid w:val="00F53827"/>
    <w:rsid w:val="00F54F58"/>
    <w:rsid w:val="00F5634F"/>
    <w:rsid w:val="00F5672D"/>
    <w:rsid w:val="00F56836"/>
    <w:rsid w:val="00F575D1"/>
    <w:rsid w:val="00F631D2"/>
    <w:rsid w:val="00F6379E"/>
    <w:rsid w:val="00F65655"/>
    <w:rsid w:val="00F65A11"/>
    <w:rsid w:val="00F665F0"/>
    <w:rsid w:val="00F671E0"/>
    <w:rsid w:val="00F6753A"/>
    <w:rsid w:val="00F73D4F"/>
    <w:rsid w:val="00F7580B"/>
    <w:rsid w:val="00F77131"/>
    <w:rsid w:val="00F80340"/>
    <w:rsid w:val="00F807F2"/>
    <w:rsid w:val="00F831AA"/>
    <w:rsid w:val="00F838B6"/>
    <w:rsid w:val="00F87273"/>
    <w:rsid w:val="00F87AEC"/>
    <w:rsid w:val="00F87B0B"/>
    <w:rsid w:val="00F904C8"/>
    <w:rsid w:val="00F90F42"/>
    <w:rsid w:val="00F90F55"/>
    <w:rsid w:val="00F95273"/>
    <w:rsid w:val="00FA03AB"/>
    <w:rsid w:val="00FA32C5"/>
    <w:rsid w:val="00FA4950"/>
    <w:rsid w:val="00FA5BDE"/>
    <w:rsid w:val="00FA793F"/>
    <w:rsid w:val="00FB1D82"/>
    <w:rsid w:val="00FB374B"/>
    <w:rsid w:val="00FB47AE"/>
    <w:rsid w:val="00FB5D4D"/>
    <w:rsid w:val="00FB6E47"/>
    <w:rsid w:val="00FC020D"/>
    <w:rsid w:val="00FC0F15"/>
    <w:rsid w:val="00FC1A79"/>
    <w:rsid w:val="00FC42EB"/>
    <w:rsid w:val="00FC72F4"/>
    <w:rsid w:val="00FC74F8"/>
    <w:rsid w:val="00FD2945"/>
    <w:rsid w:val="00FD5A5C"/>
    <w:rsid w:val="00FD7D8E"/>
    <w:rsid w:val="00FD7FB7"/>
    <w:rsid w:val="00FE39A1"/>
    <w:rsid w:val="00FE53FB"/>
    <w:rsid w:val="00FE619C"/>
    <w:rsid w:val="00FF1F1E"/>
    <w:rsid w:val="00FF2085"/>
    <w:rsid w:val="00FF5252"/>
    <w:rsid w:val="00FF536A"/>
    <w:rsid w:val="00FF67B2"/>
    <w:rsid w:val="00FF6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B662A61"/>
  <w15:chartTrackingRefBased/>
  <w15:docId w15:val="{257E32FA-7E45-43B7-9011-BF0C0BD11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0236"/>
    <w:pPr>
      <w:spacing w:after="160" w:line="256" w:lineRule="auto"/>
    </w:pPr>
    <w:rPr>
      <w:rFonts w:ascii="Verdana" w:eastAsiaTheme="minorHAnsi" w:hAnsi="Verdana" w:cstheme="minorBidi"/>
      <w:lang w:eastAsia="en-US"/>
    </w:rPr>
  </w:style>
  <w:style w:type="paragraph" w:styleId="Overskrift6">
    <w:name w:val="heading 6"/>
    <w:basedOn w:val="Normal"/>
    <w:next w:val="Normal"/>
    <w:link w:val="Overskrift6Tegn"/>
    <w:qFormat/>
    <w:rsid w:val="00DA71AC"/>
    <w:pPr>
      <w:keepNext/>
      <w:spacing w:after="0" w:line="240" w:lineRule="auto"/>
      <w:outlineLvl w:val="5"/>
    </w:pPr>
    <w:rPr>
      <w:rFonts w:ascii="Times New Roman" w:eastAsia="Times New Roman" w:hAnsi="Times New Roman" w:cs="Times New Roman"/>
      <w:b/>
      <w:bCs/>
      <w:sz w:val="24"/>
      <w:u w:val="single"/>
      <w:lang w:eastAsia="nb-NO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3D692C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1A592E"/>
  </w:style>
  <w:style w:type="character" w:styleId="Fotnotereferanse">
    <w:name w:val="footnote reference"/>
    <w:basedOn w:val="Standardskriftforavsnitt"/>
    <w:semiHidden/>
    <w:rsid w:val="001A592E"/>
    <w:rPr>
      <w:vertAlign w:val="superscript"/>
    </w:rPr>
  </w:style>
  <w:style w:type="paragraph" w:styleId="Topptekst">
    <w:name w:val="header"/>
    <w:basedOn w:val="Normal"/>
    <w:link w:val="TopptekstTegn"/>
    <w:uiPriority w:val="99"/>
    <w:rsid w:val="001A592E"/>
    <w:pPr>
      <w:tabs>
        <w:tab w:val="center" w:pos="4320"/>
        <w:tab w:val="right" w:pos="8640"/>
      </w:tabs>
    </w:pPr>
  </w:style>
  <w:style w:type="paragraph" w:styleId="Bunntekst">
    <w:name w:val="footer"/>
    <w:basedOn w:val="Normal"/>
    <w:link w:val="BunntekstTegn"/>
    <w:uiPriority w:val="99"/>
    <w:rsid w:val="001A592E"/>
    <w:pPr>
      <w:tabs>
        <w:tab w:val="center" w:pos="4320"/>
        <w:tab w:val="right" w:pos="8640"/>
      </w:tabs>
    </w:pPr>
  </w:style>
  <w:style w:type="paragraph" w:customStyle="1" w:styleId="BasicParagraph">
    <w:name w:val="[Basic Paragraph]"/>
    <w:basedOn w:val="Normal"/>
    <w:rsid w:val="001A59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bidi="en-US"/>
    </w:rPr>
  </w:style>
  <w:style w:type="paragraph" w:styleId="Listeavsnitt">
    <w:name w:val="List Paragraph"/>
    <w:basedOn w:val="Normal"/>
    <w:uiPriority w:val="34"/>
    <w:qFormat/>
    <w:rsid w:val="00D7528E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D13913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D13913"/>
    <w:rPr>
      <w:color w:val="605E5C"/>
      <w:shd w:val="clear" w:color="auto" w:fill="E1DFDD"/>
    </w:rPr>
  </w:style>
  <w:style w:type="paragraph" w:styleId="Ingenmellomrom">
    <w:name w:val="No Spacing"/>
    <w:basedOn w:val="Normal"/>
    <w:link w:val="IngenmellomromTegn"/>
    <w:uiPriority w:val="1"/>
    <w:qFormat/>
    <w:rsid w:val="000D6069"/>
    <w:pPr>
      <w:spacing w:after="0" w:line="257" w:lineRule="auto"/>
    </w:pPr>
  </w:style>
  <w:style w:type="paragraph" w:styleId="NormalWeb">
    <w:name w:val="Normal (Web)"/>
    <w:basedOn w:val="Normal"/>
    <w:uiPriority w:val="99"/>
    <w:semiHidden/>
    <w:unhideWhenUsed/>
    <w:rsid w:val="002B4E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customStyle="1" w:styleId="Overskrift6Tegn">
    <w:name w:val="Overskrift 6 Tegn"/>
    <w:basedOn w:val="Standardskriftforavsnitt"/>
    <w:link w:val="Overskrift6"/>
    <w:rsid w:val="00DA71AC"/>
    <w:rPr>
      <w:b/>
      <w:bCs/>
      <w:sz w:val="24"/>
      <w:u w:val="single"/>
    </w:rPr>
  </w:style>
  <w:style w:type="paragraph" w:styleId="Brdtekst2">
    <w:name w:val="Body Text 2"/>
    <w:basedOn w:val="Normal"/>
    <w:link w:val="Brdtekst2Tegn"/>
    <w:rsid w:val="00DA71AC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lang w:eastAsia="nb-NO"/>
    </w:rPr>
  </w:style>
  <w:style w:type="character" w:customStyle="1" w:styleId="Brdtekst2Tegn">
    <w:name w:val="Brødtekst 2 Tegn"/>
    <w:basedOn w:val="Standardskriftforavsnitt"/>
    <w:link w:val="Brdtekst2"/>
    <w:rsid w:val="00DA71AC"/>
    <w:rPr>
      <w:b/>
      <w:bCs/>
      <w:sz w:val="24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3D692C"/>
    <w:rPr>
      <w:rFonts w:asciiTheme="minorHAnsi" w:eastAsiaTheme="majorEastAsia" w:hAnsiTheme="minorHAnsi" w:cstheme="majorBidi"/>
      <w:color w:val="272727" w:themeColor="text1" w:themeTint="D8"/>
      <w:sz w:val="22"/>
      <w:szCs w:val="22"/>
      <w:lang w:eastAsia="en-US"/>
    </w:rPr>
  </w:style>
  <w:style w:type="character" w:customStyle="1" w:styleId="TopptekstTegn">
    <w:name w:val="Topptekst Tegn"/>
    <w:basedOn w:val="Standardskriftforavsnitt"/>
    <w:link w:val="Topptekst"/>
    <w:uiPriority w:val="99"/>
    <w:rsid w:val="00296638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BunntekstTegn">
    <w:name w:val="Bunntekst Tegn"/>
    <w:basedOn w:val="Standardskriftforavsnitt"/>
    <w:link w:val="Bunntekst"/>
    <w:uiPriority w:val="99"/>
    <w:rsid w:val="00966877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OS-2">
    <w:name w:val="OS-2"/>
    <w:basedOn w:val="Ingenmellomrom"/>
    <w:link w:val="OS-2Tegn"/>
    <w:qFormat/>
    <w:rsid w:val="00ED77E6"/>
    <w:pPr>
      <w:shd w:val="clear" w:color="auto" w:fill="92D050"/>
      <w:spacing w:before="240" w:after="240"/>
    </w:pPr>
    <w:rPr>
      <w:b/>
      <w:sz w:val="40"/>
      <w:szCs w:val="36"/>
    </w:rPr>
  </w:style>
  <w:style w:type="character" w:customStyle="1" w:styleId="IngenmellomromTegn">
    <w:name w:val="Ingen mellomrom Tegn"/>
    <w:basedOn w:val="Standardskriftforavsnitt"/>
    <w:link w:val="Ingenmellomrom"/>
    <w:uiPriority w:val="1"/>
    <w:rsid w:val="000D6069"/>
    <w:rPr>
      <w:rFonts w:ascii="Verdana" w:eastAsiaTheme="minorHAnsi" w:hAnsi="Verdana" w:cstheme="minorBidi"/>
      <w:lang w:eastAsia="en-US"/>
    </w:rPr>
  </w:style>
  <w:style w:type="character" w:customStyle="1" w:styleId="OS-2Tegn">
    <w:name w:val="OS-2 Tegn"/>
    <w:basedOn w:val="IngenmellomromTegn"/>
    <w:link w:val="OS-2"/>
    <w:rsid w:val="00ED77E6"/>
    <w:rPr>
      <w:rFonts w:ascii="Verdana" w:eastAsiaTheme="minorHAnsi" w:hAnsi="Verdana" w:cstheme="minorBidi"/>
      <w:b/>
      <w:sz w:val="40"/>
      <w:szCs w:val="36"/>
      <w:shd w:val="clear" w:color="auto" w:fill="92D050"/>
      <w:lang w:eastAsia="en-US"/>
    </w:rPr>
  </w:style>
  <w:style w:type="paragraph" w:customStyle="1" w:styleId="OS-1">
    <w:name w:val="OS-1"/>
    <w:basedOn w:val="Normal"/>
    <w:link w:val="OS-1Tegn"/>
    <w:qFormat/>
    <w:rsid w:val="00AB3890"/>
    <w:pPr>
      <w:spacing w:after="0" w:line="240" w:lineRule="auto"/>
    </w:pPr>
    <w:rPr>
      <w:b/>
      <w:bCs/>
      <w:sz w:val="44"/>
      <w:szCs w:val="44"/>
    </w:rPr>
  </w:style>
  <w:style w:type="character" w:customStyle="1" w:styleId="OS-1Tegn">
    <w:name w:val="OS-1 Tegn"/>
    <w:basedOn w:val="Standardskriftforavsnitt"/>
    <w:link w:val="OS-1"/>
    <w:rsid w:val="00AB3890"/>
    <w:rPr>
      <w:rFonts w:asciiTheme="minorHAnsi" w:eastAsiaTheme="minorHAnsi" w:hAnsiTheme="minorHAnsi" w:cstheme="minorBidi"/>
      <w:b/>
      <w:bCs/>
      <w:sz w:val="44"/>
      <w:szCs w:val="44"/>
      <w:lang w:eastAsia="en-US"/>
    </w:rPr>
  </w:style>
  <w:style w:type="paragraph" w:customStyle="1" w:styleId="OS-4">
    <w:name w:val="OS-4"/>
    <w:basedOn w:val="Ingenmellomrom"/>
    <w:link w:val="OS-4Tegn"/>
    <w:qFormat/>
    <w:rsid w:val="001800DB"/>
    <w:pPr>
      <w:spacing w:before="360" w:after="120" w:line="240" w:lineRule="atLeast"/>
    </w:pPr>
    <w:rPr>
      <w:rFonts w:ascii="Open Sans" w:hAnsi="Open Sans" w:cs="Open Sans"/>
      <w:b/>
      <w:bCs/>
      <w:sz w:val="24"/>
      <w:szCs w:val="24"/>
    </w:rPr>
  </w:style>
  <w:style w:type="character" w:customStyle="1" w:styleId="OS-4Tegn">
    <w:name w:val="OS-4 Tegn"/>
    <w:basedOn w:val="IngenmellomromTegn"/>
    <w:link w:val="OS-4"/>
    <w:rsid w:val="001800DB"/>
    <w:rPr>
      <w:rFonts w:ascii="Open Sans" w:eastAsiaTheme="minorHAnsi" w:hAnsi="Open Sans" w:cs="Open Sans"/>
      <w:b/>
      <w:bCs/>
      <w:sz w:val="24"/>
      <w:szCs w:val="24"/>
      <w:lang w:eastAsia="en-US"/>
    </w:rPr>
  </w:style>
  <w:style w:type="paragraph" w:customStyle="1" w:styleId="MFS-punkliste">
    <w:name w:val="MFS-punkliste"/>
    <w:basedOn w:val="Ingenmellomrom"/>
    <w:link w:val="MFS-punklisteTegn"/>
    <w:qFormat/>
    <w:rsid w:val="00C644E9"/>
    <w:pPr>
      <w:numPr>
        <w:numId w:val="14"/>
      </w:numPr>
    </w:pPr>
    <w:rPr>
      <w:lang w:val="nn-NO"/>
    </w:rPr>
  </w:style>
  <w:style w:type="character" w:customStyle="1" w:styleId="MFS-punklisteTegn">
    <w:name w:val="MFS-punkliste Tegn"/>
    <w:basedOn w:val="IngenmellomromTegn"/>
    <w:link w:val="MFS-punkliste"/>
    <w:rsid w:val="00C644E9"/>
    <w:rPr>
      <w:rFonts w:ascii="Verdana" w:eastAsiaTheme="minorHAnsi" w:hAnsi="Verdana" w:cstheme="minorBidi"/>
      <w:lang w:val="nn-NO" w:eastAsia="en-US"/>
    </w:rPr>
  </w:style>
  <w:style w:type="paragraph" w:customStyle="1" w:styleId="OS-3">
    <w:name w:val="OS-3"/>
    <w:basedOn w:val="OS-2"/>
    <w:link w:val="OS-3Tegn"/>
    <w:qFormat/>
    <w:rsid w:val="00F831AA"/>
    <w:pPr>
      <w:shd w:val="clear" w:color="auto" w:fill="FFFF00"/>
    </w:pPr>
    <w:rPr>
      <w:bCs/>
      <w:sz w:val="28"/>
    </w:rPr>
  </w:style>
  <w:style w:type="character" w:customStyle="1" w:styleId="OS-3Tegn">
    <w:name w:val="OS-3 Tegn"/>
    <w:basedOn w:val="OS-2Tegn"/>
    <w:link w:val="OS-3"/>
    <w:rsid w:val="00F831AA"/>
    <w:rPr>
      <w:rFonts w:ascii="Verdana" w:eastAsiaTheme="minorHAnsi" w:hAnsi="Verdana" w:cstheme="minorBidi"/>
      <w:b/>
      <w:bCs/>
      <w:sz w:val="28"/>
      <w:szCs w:val="36"/>
      <w:shd w:val="clear" w:color="auto" w:fill="FFFF00"/>
      <w:lang w:eastAsia="en-US"/>
    </w:rPr>
  </w:style>
  <w:style w:type="paragraph" w:customStyle="1" w:styleId="OS-Cargo">
    <w:name w:val="OS-Cargo"/>
    <w:basedOn w:val="Normal"/>
    <w:link w:val="OS-CargoTegn"/>
    <w:qFormat/>
    <w:rsid w:val="009E2A16"/>
    <w:pPr>
      <w:jc w:val="center"/>
    </w:pPr>
    <w:rPr>
      <w:rFonts w:ascii="CargoD" w:hAnsi="CargoD"/>
      <w:sz w:val="72"/>
      <w:szCs w:val="72"/>
    </w:rPr>
  </w:style>
  <w:style w:type="character" w:customStyle="1" w:styleId="OS-CargoTegn">
    <w:name w:val="OS-Cargo Tegn"/>
    <w:basedOn w:val="Standardskriftforavsnitt"/>
    <w:link w:val="OS-Cargo"/>
    <w:rsid w:val="009E2A16"/>
    <w:rPr>
      <w:rFonts w:ascii="CargoD" w:eastAsiaTheme="minorHAnsi" w:hAnsi="CargoD" w:cstheme="minorBidi"/>
      <w:sz w:val="72"/>
      <w:szCs w:val="72"/>
      <w:lang w:eastAsia="en-US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6C1798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6C1798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table" w:styleId="Tabellrutenett">
    <w:name w:val="Table Grid"/>
    <w:basedOn w:val="Vanligtabell"/>
    <w:uiPriority w:val="39"/>
    <w:rsid w:val="002C65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8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6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strid%20Leirkj&#230;r\OneDrive%20-%20Marnardal%20Frivilligsentral\Marnardal%20Frivilligsentral%20Admin\Profilerings%20materiell\frivilligsentral_wordmal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frivilligsentral_wordmal</Template>
  <TotalTime>3</TotalTime>
  <Pages>11</Pages>
  <Words>513</Words>
  <Characters>3296</Characters>
  <Application>Microsoft Office Word</Application>
  <DocSecurity>4</DocSecurity>
  <Lines>27</Lines>
  <Paragraphs>7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Marnardal Frivillig</dc:creator>
  <cp:keywords/>
  <cp:lastModifiedBy>Elisabeth S. Stenberg</cp:lastModifiedBy>
  <cp:revision>2</cp:revision>
  <cp:lastPrinted>2024-02-20T10:37:00Z</cp:lastPrinted>
  <dcterms:created xsi:type="dcterms:W3CDTF">2024-03-01T15:24:00Z</dcterms:created>
  <dcterms:modified xsi:type="dcterms:W3CDTF">2024-03-01T15:24:00Z</dcterms:modified>
</cp:coreProperties>
</file>