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15673" w14:textId="49CF0D1C" w:rsidR="0065228C" w:rsidRDefault="00B841BD" w:rsidP="001E0236">
      <w:pPr>
        <w:rPr>
          <w:sz w:val="36"/>
          <w:szCs w:val="36"/>
        </w:rPr>
      </w:pPr>
      <w:r>
        <w:rPr>
          <w:noProof/>
        </w:rPr>
        <w:drawing>
          <wp:anchor distT="0" distB="0" distL="114300" distR="114300" simplePos="0" relativeHeight="251651072" behindDoc="0" locked="0" layoutInCell="1" allowOverlap="1" wp14:anchorId="2CF10215" wp14:editId="49F81BDA">
            <wp:simplePos x="0" y="0"/>
            <wp:positionH relativeFrom="margin">
              <wp:align>center</wp:align>
            </wp:positionH>
            <wp:positionV relativeFrom="paragraph">
              <wp:posOffset>-92017</wp:posOffset>
            </wp:positionV>
            <wp:extent cx="2713710" cy="1645349"/>
            <wp:effectExtent l="0" t="0" r="0" b="0"/>
            <wp:wrapNone/>
            <wp:docPr id="186171103" name="Bilde 186171103" descr="Et bilde som inneholder tekst, logo, Font,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1103" name="Bilde 186171103" descr="Et bilde som inneholder tekst, logo, Font, Grafikk&#10;&#10;Automatisk generert beskrivels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3710" cy="16453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425753" w14:textId="2B9C7430" w:rsidR="0065228C" w:rsidRDefault="0065228C" w:rsidP="001E0236"/>
    <w:p w14:paraId="62CE04E0" w14:textId="1BAF8128" w:rsidR="0065228C" w:rsidRDefault="0065228C" w:rsidP="001E0236"/>
    <w:p w14:paraId="098B9B82" w14:textId="6325C0C1" w:rsidR="0065228C" w:rsidRDefault="0065228C" w:rsidP="001E0236"/>
    <w:p w14:paraId="7056A3F8" w14:textId="3D75448B" w:rsidR="0065228C" w:rsidRDefault="0065228C" w:rsidP="001E0236"/>
    <w:p w14:paraId="41AADE34" w14:textId="63DD7BEF" w:rsidR="0065228C" w:rsidRDefault="0065228C" w:rsidP="001E0236"/>
    <w:p w14:paraId="6831BDF4" w14:textId="78B6528F" w:rsidR="0065228C" w:rsidRDefault="00C3654E" w:rsidP="001E0236">
      <w:r>
        <w:rPr>
          <w:noProof/>
        </w:rPr>
        <w:drawing>
          <wp:anchor distT="0" distB="0" distL="114300" distR="114300" simplePos="0" relativeHeight="251583488" behindDoc="0" locked="0" layoutInCell="1" allowOverlap="1" wp14:anchorId="2B2782B2" wp14:editId="058A3EC0">
            <wp:simplePos x="0" y="0"/>
            <wp:positionH relativeFrom="margin">
              <wp:align>center</wp:align>
            </wp:positionH>
            <wp:positionV relativeFrom="paragraph">
              <wp:posOffset>187959</wp:posOffset>
            </wp:positionV>
            <wp:extent cx="4629150" cy="1914525"/>
            <wp:effectExtent l="0" t="0" r="0" b="0"/>
            <wp:wrapNone/>
            <wp:docPr id="738060924" name="Bilde 10" descr="Et bilde som inneholder Grafikk, sirkel, grafisk design,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18406" name="Bilde 10" descr="Et bilde som inneholder Grafikk, sirkel, grafisk design, design&#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rot="373660">
                      <a:off x="0" y="0"/>
                      <a:ext cx="4629150" cy="1914525"/>
                    </a:xfrm>
                    <a:prstGeom prst="rect">
                      <a:avLst/>
                    </a:prstGeom>
                  </pic:spPr>
                </pic:pic>
              </a:graphicData>
            </a:graphic>
            <wp14:sizeRelH relativeFrom="page">
              <wp14:pctWidth>0</wp14:pctWidth>
            </wp14:sizeRelH>
            <wp14:sizeRelV relativeFrom="page">
              <wp14:pctHeight>0</wp14:pctHeight>
            </wp14:sizeRelV>
          </wp:anchor>
        </w:drawing>
      </w:r>
    </w:p>
    <w:p w14:paraId="55F8758B" w14:textId="28039DA1" w:rsidR="0065228C" w:rsidRDefault="0065228C" w:rsidP="001E0236"/>
    <w:p w14:paraId="33F17620" w14:textId="7BE668C1" w:rsidR="0065228C" w:rsidRDefault="009E2A16" w:rsidP="001E0236">
      <w:r>
        <w:rPr>
          <w:noProof/>
        </w:rPr>
        <mc:AlternateContent>
          <mc:Choice Requires="wps">
            <w:drawing>
              <wp:anchor distT="0" distB="0" distL="114300" distR="114300" simplePos="0" relativeHeight="251436032" behindDoc="0" locked="0" layoutInCell="1" allowOverlap="1" wp14:anchorId="51ACC5F4" wp14:editId="0E373308">
                <wp:simplePos x="0" y="0"/>
                <wp:positionH relativeFrom="margin">
                  <wp:align>center</wp:align>
                </wp:positionH>
                <wp:positionV relativeFrom="paragraph">
                  <wp:posOffset>266255</wp:posOffset>
                </wp:positionV>
                <wp:extent cx="6191250" cy="725170"/>
                <wp:effectExtent l="0" t="0" r="0" b="0"/>
                <wp:wrapNone/>
                <wp:docPr id="749108733" name="Tekstboks 1"/>
                <wp:cNvGraphicFramePr/>
                <a:graphic xmlns:a="http://schemas.openxmlformats.org/drawingml/2006/main">
                  <a:graphicData uri="http://schemas.microsoft.com/office/word/2010/wordprocessingShape">
                    <wps:wsp>
                      <wps:cNvSpPr txBox="1"/>
                      <wps:spPr>
                        <a:xfrm>
                          <a:off x="0" y="0"/>
                          <a:ext cx="6191250" cy="725170"/>
                        </a:xfrm>
                        <a:prstGeom prst="rect">
                          <a:avLst/>
                        </a:prstGeom>
                        <a:noFill/>
                        <a:ln w="6350">
                          <a:noFill/>
                        </a:ln>
                      </wps:spPr>
                      <wps:txbx>
                        <w:txbxContent>
                          <w:p w14:paraId="4115DEBC" w14:textId="52042908" w:rsidR="00B9416E" w:rsidRPr="00D245EB" w:rsidRDefault="003B07E1" w:rsidP="009E2A16">
                            <w:pPr>
                              <w:pStyle w:val="OS-Cargo"/>
                              <w:rPr>
                                <w:sz w:val="56"/>
                                <w:szCs w:val="56"/>
                              </w:rPr>
                            </w:pPr>
                            <w:r w:rsidRPr="00D245EB">
                              <w:rPr>
                                <w:sz w:val="56"/>
                                <w:szCs w:val="56"/>
                              </w:rPr>
                              <w:t>Å</w:t>
                            </w:r>
                            <w:r w:rsidR="00EA2DF7" w:rsidRPr="00D245EB">
                              <w:rPr>
                                <w:sz w:val="56"/>
                                <w:szCs w:val="56"/>
                              </w:rPr>
                              <w:t>RSMELDING</w:t>
                            </w:r>
                            <w:r w:rsidR="00B9416E" w:rsidRPr="00D245EB">
                              <w:rPr>
                                <w:sz w:val="56"/>
                                <w:szCs w:val="56"/>
                              </w:rPr>
                              <w:t xml:space="preserve"> 2023</w:t>
                            </w:r>
                          </w:p>
                          <w:p w14:paraId="527D1C31" w14:textId="77777777" w:rsidR="00B9416E" w:rsidRPr="00B841BD" w:rsidRDefault="00B9416E" w:rsidP="001E02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CC5F4" id="_x0000_t202" coordsize="21600,21600" o:spt="202" path="m,l,21600r21600,l21600,xe">
                <v:stroke joinstyle="miter"/>
                <v:path gradientshapeok="t" o:connecttype="rect"/>
              </v:shapetype>
              <v:shape id="Tekstboks 1" o:spid="_x0000_s1026" type="#_x0000_t202" style="position:absolute;margin-left:0;margin-top:20.95pt;width:487.5pt;height:57.1pt;z-index:251436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" filled="f" stroked="f" strokeweight=".5pt">
                <v:textbox>
                  <w:txbxContent>
                    <w:p w14:paraId="4115DEBC" w14:textId="52042908" w:rsidR="00B9416E" w:rsidRPr="00D245EB" w:rsidRDefault="003B07E1" w:rsidP="009E2A16">
                      <w:pPr>
                        <w:pStyle w:val="OS-Cargo"/>
                        <w:rPr>
                          <w:sz w:val="56"/>
                          <w:szCs w:val="56"/>
                        </w:rPr>
                      </w:pPr>
                      <w:r w:rsidRPr="00D245EB">
                        <w:rPr>
                          <w:sz w:val="56"/>
                          <w:szCs w:val="56"/>
                        </w:rPr>
                        <w:t>Å</w:t>
                      </w:r>
                      <w:r w:rsidR="00EA2DF7" w:rsidRPr="00D245EB">
                        <w:rPr>
                          <w:sz w:val="56"/>
                          <w:szCs w:val="56"/>
                        </w:rPr>
                        <w:t>RSMELDING</w:t>
                      </w:r>
                      <w:r w:rsidR="00B9416E" w:rsidRPr="00D245EB">
                        <w:rPr>
                          <w:sz w:val="56"/>
                          <w:szCs w:val="56"/>
                        </w:rPr>
                        <w:t xml:space="preserve"> 2023</w:t>
                      </w:r>
                    </w:p>
                    <w:p w14:paraId="527D1C31" w14:textId="77777777" w:rsidR="00B9416E" w:rsidRPr="00B841BD" w:rsidRDefault="00B9416E" w:rsidP="001E0236"/>
                  </w:txbxContent>
                </v:textbox>
                <w10:wrap anchorx="margin"/>
              </v:shape>
            </w:pict>
          </mc:Fallback>
        </mc:AlternateContent>
      </w:r>
    </w:p>
    <w:p w14:paraId="4EEE6658" w14:textId="2C9D2829" w:rsidR="0065228C" w:rsidRDefault="0065228C" w:rsidP="001E0236"/>
    <w:p w14:paraId="64427F94" w14:textId="1547A5F5" w:rsidR="0065228C" w:rsidRDefault="0065228C" w:rsidP="001E0236"/>
    <w:p w14:paraId="502BC8D7" w14:textId="0DEFAD71" w:rsidR="0065228C" w:rsidRDefault="0065228C" w:rsidP="001E0236"/>
    <w:p w14:paraId="29D336EE" w14:textId="7E448F09" w:rsidR="0065228C" w:rsidRDefault="0065228C" w:rsidP="001E0236"/>
    <w:p w14:paraId="3D083526" w14:textId="7261847D" w:rsidR="0065228C" w:rsidRDefault="0065228C" w:rsidP="001E0236"/>
    <w:p w14:paraId="392D4F8F" w14:textId="360C093F" w:rsidR="0065228C" w:rsidRDefault="002511E7" w:rsidP="001E0236">
      <w:r>
        <w:rPr>
          <w:noProof/>
        </w:rPr>
        <w:drawing>
          <wp:anchor distT="0" distB="0" distL="114300" distR="114300" simplePos="0" relativeHeight="251673600" behindDoc="0" locked="0" layoutInCell="1" allowOverlap="1" wp14:anchorId="2EEBCF1E" wp14:editId="328BD2A4">
            <wp:simplePos x="0" y="0"/>
            <wp:positionH relativeFrom="page">
              <wp:posOffset>1500505</wp:posOffset>
            </wp:positionH>
            <wp:positionV relativeFrom="paragraph">
              <wp:posOffset>168275</wp:posOffset>
            </wp:positionV>
            <wp:extent cx="4556125" cy="4556125"/>
            <wp:effectExtent l="0" t="0" r="0" b="0"/>
            <wp:wrapNone/>
            <wp:docPr id="193580378" name="Bilde 3" descr="Et bilde som inneholder tekst, sirkel, logo, merk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0378" name="Bilde 3" descr="Et bilde som inneholder tekst, sirkel, logo, merking&#10;&#10;Automatisk generert beskrivelse"/>
                    <pic:cNvPicPr/>
                  </pic:nvPicPr>
                  <pic:blipFill>
                    <a:blip r:embed="rId9">
                      <a:extLst>
                        <a:ext uri="{28A0092B-C50C-407E-A947-70E740481C1C}">
                          <a14:useLocalDpi xmlns:a14="http://schemas.microsoft.com/office/drawing/2010/main" val="0"/>
                        </a:ext>
                      </a:extLst>
                    </a:blip>
                    <a:stretch>
                      <a:fillRect/>
                    </a:stretch>
                  </pic:blipFill>
                  <pic:spPr>
                    <a:xfrm>
                      <a:off x="0" y="0"/>
                      <a:ext cx="4556125" cy="4556125"/>
                    </a:xfrm>
                    <a:prstGeom prst="rect">
                      <a:avLst/>
                    </a:prstGeom>
                  </pic:spPr>
                </pic:pic>
              </a:graphicData>
            </a:graphic>
            <wp14:sizeRelH relativeFrom="page">
              <wp14:pctWidth>0</wp14:pctWidth>
            </wp14:sizeRelH>
            <wp14:sizeRelV relativeFrom="page">
              <wp14:pctHeight>0</wp14:pctHeight>
            </wp14:sizeRelV>
          </wp:anchor>
        </w:drawing>
      </w:r>
    </w:p>
    <w:p w14:paraId="561A6889" w14:textId="1B3E09D6" w:rsidR="0065228C" w:rsidRDefault="0065228C" w:rsidP="001E0236"/>
    <w:p w14:paraId="1F64325C" w14:textId="6ACD8376" w:rsidR="0065228C" w:rsidRDefault="0065228C" w:rsidP="001E0236"/>
    <w:p w14:paraId="505285A3" w14:textId="77777777" w:rsidR="0065228C" w:rsidRDefault="0065228C" w:rsidP="001E0236"/>
    <w:p w14:paraId="3A4CC9AB" w14:textId="325ACF0C" w:rsidR="0065228C" w:rsidRDefault="0065228C" w:rsidP="001E0236"/>
    <w:p w14:paraId="7244EEBE" w14:textId="658F07CF" w:rsidR="0065228C" w:rsidRDefault="00B9416E" w:rsidP="001E0236">
      <w:r>
        <w:t>,</w:t>
      </w:r>
    </w:p>
    <w:p w14:paraId="0FAEC3D8" w14:textId="77777777" w:rsidR="00B9416E" w:rsidRDefault="00B9416E" w:rsidP="001E0236"/>
    <w:p w14:paraId="01831837" w14:textId="77777777" w:rsidR="00B9416E" w:rsidRDefault="00B9416E" w:rsidP="001E0236"/>
    <w:p w14:paraId="3152C754" w14:textId="0764F672" w:rsidR="0065228C" w:rsidRDefault="0065228C" w:rsidP="001E0236"/>
    <w:p w14:paraId="05C832F0" w14:textId="5CC3A038" w:rsidR="0065228C" w:rsidRDefault="0065228C" w:rsidP="001E0236"/>
    <w:p w14:paraId="5B4BA25E" w14:textId="77777777" w:rsidR="0065228C" w:rsidRDefault="0065228C" w:rsidP="001E0236"/>
    <w:p w14:paraId="566B1931" w14:textId="77777777" w:rsidR="00B9416E" w:rsidRDefault="00B9416E" w:rsidP="001E0236"/>
    <w:p w14:paraId="5740B745" w14:textId="410E7B7E" w:rsidR="0065228C" w:rsidRDefault="0065228C" w:rsidP="001E0236"/>
    <w:p w14:paraId="372223E2" w14:textId="208BEF57" w:rsidR="0065228C" w:rsidRDefault="0065228C" w:rsidP="001E0236"/>
    <w:p w14:paraId="2095E424" w14:textId="77777777" w:rsidR="00582F8F" w:rsidRDefault="00582F8F" w:rsidP="001E0236"/>
    <w:p w14:paraId="03DE31E7" w14:textId="760D5C98" w:rsidR="0065228C" w:rsidRDefault="0065228C" w:rsidP="001E0236"/>
    <w:p w14:paraId="6615F3D7" w14:textId="77777777" w:rsidR="00E03F87" w:rsidRDefault="00E03F87" w:rsidP="001E0236">
      <w:pPr>
        <w:rPr>
          <w:sz w:val="36"/>
          <w:szCs w:val="36"/>
        </w:rPr>
      </w:pPr>
    </w:p>
    <w:p w14:paraId="212AFA70" w14:textId="19AB923D" w:rsidR="0065228C" w:rsidRDefault="0068161D" w:rsidP="001E0236">
      <w:pPr>
        <w:rPr>
          <w:sz w:val="36"/>
          <w:szCs w:val="36"/>
        </w:rPr>
      </w:pPr>
      <w:r>
        <w:rPr>
          <w:noProof/>
          <w:lang w:eastAsia="nb-NO"/>
        </w:rPr>
        <w:drawing>
          <wp:anchor distT="0" distB="0" distL="114300" distR="114300" simplePos="0" relativeHeight="251668480" behindDoc="1" locked="0" layoutInCell="1" allowOverlap="1" wp14:anchorId="33AC8C7B" wp14:editId="1A1042BF">
            <wp:simplePos x="0" y="0"/>
            <wp:positionH relativeFrom="page">
              <wp:align>center</wp:align>
            </wp:positionH>
            <wp:positionV relativeFrom="paragraph">
              <wp:posOffset>663793</wp:posOffset>
            </wp:positionV>
            <wp:extent cx="4696484" cy="356695"/>
            <wp:effectExtent l="0" t="0" r="0" b="5715"/>
            <wp:wrapNone/>
            <wp:docPr id="1947667205" name="Bilde 194766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6484" cy="356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87FEF" w14:textId="77777777" w:rsidR="009E2A16" w:rsidRDefault="009E2A16" w:rsidP="001E0236">
      <w:pPr>
        <w:pStyle w:val="OS-1"/>
      </w:pPr>
    </w:p>
    <w:p w14:paraId="00430490" w14:textId="597ABB8E" w:rsidR="00441F10" w:rsidRPr="00351EE4" w:rsidRDefault="0065228C" w:rsidP="001E0236">
      <w:pPr>
        <w:pStyle w:val="OS-1"/>
      </w:pPr>
      <w:r w:rsidRPr="00351EE4">
        <w:lastRenderedPageBreak/>
        <w:t>Å</w:t>
      </w:r>
      <w:r w:rsidR="00441F10" w:rsidRPr="00351EE4">
        <w:t>RSMELDING 202</w:t>
      </w:r>
      <w:r w:rsidR="008C3A23" w:rsidRPr="00351EE4">
        <w:t>3</w:t>
      </w:r>
    </w:p>
    <w:p w14:paraId="2612BABE" w14:textId="1FD92626" w:rsidR="00441F10" w:rsidRDefault="00441F10" w:rsidP="000D6069">
      <w:pPr>
        <w:pStyle w:val="Ingenmellomrom"/>
      </w:pPr>
    </w:p>
    <w:p w14:paraId="4652F8F3" w14:textId="329BFB6F" w:rsidR="00F20EDE" w:rsidRDefault="00E5266E" w:rsidP="00ED77E6">
      <w:pPr>
        <w:pStyle w:val="OS-2"/>
      </w:pPr>
      <w:r>
        <w:t>Marnardal Frivilligsentral</w:t>
      </w:r>
      <w:r w:rsidR="00D53596">
        <w:t xml:space="preserve"> </w:t>
      </w:r>
      <w:r w:rsidR="00B146FC">
        <w:t xml:space="preserve">- </w:t>
      </w:r>
      <w:r w:rsidR="00F807F2">
        <w:t>styre og ledelse</w:t>
      </w:r>
    </w:p>
    <w:p w14:paraId="138228AC" w14:textId="52C1FB6E" w:rsidR="00E11B30" w:rsidRPr="00E11B30" w:rsidRDefault="00DA71AC" w:rsidP="001800DB">
      <w:pPr>
        <w:pStyle w:val="OS-4"/>
      </w:pPr>
      <w:r w:rsidRPr="00264146">
        <w:t>F</w:t>
      </w:r>
      <w:r w:rsidR="00A75AF7">
        <w:t>ormål</w:t>
      </w:r>
    </w:p>
    <w:p w14:paraId="3D2A35A6" w14:textId="5E9F5550" w:rsidR="00DA71AC" w:rsidRPr="00A70F65" w:rsidRDefault="00DA71AC" w:rsidP="00A70F65">
      <w:pPr>
        <w:rPr>
          <w:b/>
          <w:i/>
          <w:iCs/>
        </w:rPr>
      </w:pPr>
      <w:r w:rsidRPr="00A70F65">
        <w:rPr>
          <w:i/>
          <w:iCs/>
        </w:rPr>
        <w:t>Marnardal Frivilligsentral er en forening som skal være et kontaktpunkt mellom de som ønsker å yte en ubetalt innsats i lokalsamfunnet og de som ønsker å motta slik innsats.</w:t>
      </w:r>
    </w:p>
    <w:p w14:paraId="1758FE4B" w14:textId="04DE5651" w:rsidR="00DA71AC" w:rsidRPr="00A70F65" w:rsidRDefault="00DA71AC" w:rsidP="00A70F65">
      <w:pPr>
        <w:rPr>
          <w:i/>
          <w:iCs/>
        </w:rPr>
      </w:pPr>
      <w:r w:rsidRPr="00A70F65">
        <w:rPr>
          <w:i/>
          <w:iCs/>
        </w:rPr>
        <w:t>Sentralen skal fungere som møteplass og brobygger mellom mennesker, frivillige organisasjoner og det offentlige i området som utgjorde tidligere Marnardal kommune, fra Bjelland i nord til Øyslebø i sør.</w:t>
      </w:r>
    </w:p>
    <w:p w14:paraId="179540DF" w14:textId="6B09630C" w:rsidR="00DA71AC" w:rsidRDefault="00803A79" w:rsidP="00E611C2">
      <w:pPr>
        <w:pStyle w:val="Ingenmellomrom"/>
      </w:pPr>
      <w:r>
        <w:rPr>
          <w:noProof/>
        </w:rPr>
        <w:drawing>
          <wp:anchor distT="0" distB="0" distL="114300" distR="114300" simplePos="0" relativeHeight="251486208" behindDoc="0" locked="0" layoutInCell="1" allowOverlap="1" wp14:anchorId="1DFB65CE" wp14:editId="6B91D8A3">
            <wp:simplePos x="0" y="0"/>
            <wp:positionH relativeFrom="margin">
              <wp:posOffset>3816985</wp:posOffset>
            </wp:positionH>
            <wp:positionV relativeFrom="paragraph">
              <wp:posOffset>3027680</wp:posOffset>
            </wp:positionV>
            <wp:extent cx="1330960" cy="885825"/>
            <wp:effectExtent l="0" t="0" r="2540" b="9525"/>
            <wp:wrapNone/>
            <wp:docPr id="1963964495" name="Bilde 8" descr="Et bilde som inneholder sirkel, Grafikk, Fargerik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64495" name="Bilde 8" descr="Et bilde som inneholder sirkel, Grafikk, Fargerikt, design&#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0960" cy="885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14880" behindDoc="0" locked="0" layoutInCell="1" allowOverlap="1" wp14:anchorId="47092216" wp14:editId="4B9699A9">
            <wp:simplePos x="0" y="0"/>
            <wp:positionH relativeFrom="column">
              <wp:posOffset>3947795</wp:posOffset>
            </wp:positionH>
            <wp:positionV relativeFrom="paragraph">
              <wp:posOffset>1483360</wp:posOffset>
            </wp:positionV>
            <wp:extent cx="1288415" cy="869315"/>
            <wp:effectExtent l="0" t="0" r="6985" b="6985"/>
            <wp:wrapNone/>
            <wp:docPr id="2030218406" name="Bilde 10" descr="Et bilde som inneholder Grafikk, sirkel, grafisk design,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18406" name="Bilde 10" descr="Et bilde som inneholder Grafikk, sirkel, grafisk design, design&#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8415" cy="8693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41504" behindDoc="0" locked="0" layoutInCell="1" allowOverlap="1" wp14:anchorId="476A171A" wp14:editId="16D6DADA">
            <wp:simplePos x="0" y="0"/>
            <wp:positionH relativeFrom="leftMargin">
              <wp:posOffset>5183505</wp:posOffset>
            </wp:positionH>
            <wp:positionV relativeFrom="paragraph">
              <wp:posOffset>997585</wp:posOffset>
            </wp:positionV>
            <wp:extent cx="1196975" cy="723900"/>
            <wp:effectExtent l="19050" t="57150" r="0" b="57150"/>
            <wp:wrapNone/>
            <wp:docPr id="1105596729" name="Bilde 11" descr="Et bilde som inneholder sirkel, Grafikk,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96729" name="Bilde 11" descr="Et bilde som inneholder sirkel, Grafikk, Fargerikt&#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rot="1193388" flipH="1">
                      <a:off x="0" y="0"/>
                      <a:ext cx="1196975" cy="723900"/>
                    </a:xfrm>
                    <a:prstGeom prst="rect">
                      <a:avLst/>
                    </a:prstGeom>
                  </pic:spPr>
                </pic:pic>
              </a:graphicData>
            </a:graphic>
            <wp14:sizeRelH relativeFrom="page">
              <wp14:pctWidth>0</wp14:pctWidth>
            </wp14:sizeRelH>
            <wp14:sizeRelV relativeFrom="page">
              <wp14:pctHeight>0</wp14:pctHeight>
            </wp14:sizeRelV>
          </wp:anchor>
        </w:drawing>
      </w:r>
      <w:r>
        <w:rPr>
          <w:b/>
          <w:bCs/>
          <w:noProof/>
          <w:sz w:val="36"/>
          <w:szCs w:val="36"/>
        </w:rPr>
        <w:drawing>
          <wp:anchor distT="0" distB="0" distL="114300" distR="114300" simplePos="0" relativeHeight="251451392" behindDoc="0" locked="0" layoutInCell="1" allowOverlap="1" wp14:anchorId="1CAE0CF7" wp14:editId="587836B0">
            <wp:simplePos x="0" y="0"/>
            <wp:positionH relativeFrom="margin">
              <wp:posOffset>2747645</wp:posOffset>
            </wp:positionH>
            <wp:positionV relativeFrom="paragraph">
              <wp:posOffset>93345</wp:posOffset>
            </wp:positionV>
            <wp:extent cx="3787775" cy="3787775"/>
            <wp:effectExtent l="0" t="0" r="3175" b="3175"/>
            <wp:wrapNone/>
            <wp:docPr id="121224703" name="Bilde 3" descr="Et bilde som inneholder tekst, sirkel, logo, merk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0378" name="Bilde 3" descr="Et bilde som inneholder tekst, sirkel, logo, merking&#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7775" cy="37877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564032" behindDoc="0" locked="0" layoutInCell="1" allowOverlap="1" wp14:anchorId="647D255B" wp14:editId="07335CB5">
            <wp:simplePos x="0" y="0"/>
            <wp:positionH relativeFrom="margin">
              <wp:posOffset>3336925</wp:posOffset>
            </wp:positionH>
            <wp:positionV relativeFrom="paragraph">
              <wp:posOffset>858520</wp:posOffset>
            </wp:positionV>
            <wp:extent cx="1350010" cy="803275"/>
            <wp:effectExtent l="0" t="0" r="2540" b="0"/>
            <wp:wrapNone/>
            <wp:docPr id="2096942750" name="Bilde 12" descr="Et bilde som inneholder Grafikk, sirkel, Fargerik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42750" name="Bilde 12" descr="Et bilde som inneholder Grafikk, sirkel, Fargerikt, design&#10;&#10;Automatisk generert beskrivels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0010" cy="803275"/>
                    </a:xfrm>
                    <a:prstGeom prst="rect">
                      <a:avLst/>
                    </a:prstGeom>
                  </pic:spPr>
                </pic:pic>
              </a:graphicData>
            </a:graphic>
            <wp14:sizeRelH relativeFrom="page">
              <wp14:pctWidth>0</wp14:pctWidth>
            </wp14:sizeRelH>
            <wp14:sizeRelV relativeFrom="page">
              <wp14:pctHeight>0</wp14:pctHeight>
            </wp14:sizeRelV>
          </wp:anchor>
        </w:drawing>
      </w:r>
      <w:r w:rsidR="00040C18">
        <w:t xml:space="preserve">Medlemmer i </w:t>
      </w:r>
      <w:r w:rsidR="009461E9">
        <w:t>Frivilligsentral</w:t>
      </w:r>
    </w:p>
    <w:p w14:paraId="505F6512" w14:textId="01E178FC" w:rsidR="00040C18" w:rsidRPr="00A75AF7" w:rsidRDefault="00EE4DA7" w:rsidP="00674561">
      <w:pPr>
        <w:pStyle w:val="Listeavsnitt"/>
        <w:numPr>
          <w:ilvl w:val="0"/>
          <w:numId w:val="13"/>
        </w:numPr>
      </w:pPr>
      <w:r w:rsidRPr="00A75AF7">
        <w:t>Marnardal Bygdekvinnelag</w:t>
      </w:r>
    </w:p>
    <w:p w14:paraId="0B41E5D5" w14:textId="71A4E15A" w:rsidR="009461E9" w:rsidRPr="00A75AF7" w:rsidRDefault="009461E9" w:rsidP="00674561">
      <w:pPr>
        <w:pStyle w:val="Listeavsnitt"/>
        <w:numPr>
          <w:ilvl w:val="0"/>
          <w:numId w:val="13"/>
        </w:numPr>
      </w:pPr>
      <w:r w:rsidRPr="00A75AF7">
        <w:t>Marnardal Sokneråd</w:t>
      </w:r>
    </w:p>
    <w:p w14:paraId="41DA7720" w14:textId="5F1AEBD7" w:rsidR="009461E9" w:rsidRDefault="009461E9" w:rsidP="000D6069">
      <w:pPr>
        <w:pStyle w:val="Ingenmellomrom"/>
      </w:pPr>
    </w:p>
    <w:p w14:paraId="17445D75" w14:textId="39E3BA07" w:rsidR="008C3A23" w:rsidRDefault="008C3A23" w:rsidP="001800DB">
      <w:pPr>
        <w:pStyle w:val="OS-4"/>
      </w:pPr>
      <w:r w:rsidRPr="00C7767C">
        <w:t>Styret</w:t>
      </w:r>
      <w:r w:rsidR="007643B4">
        <w:t>s sammensetning</w:t>
      </w:r>
    </w:p>
    <w:p w14:paraId="392B8709" w14:textId="075760A6" w:rsidR="00E11B30" w:rsidRPr="00C7767C" w:rsidRDefault="00E11B30" w:rsidP="000D6069">
      <w:pPr>
        <w:pStyle w:val="Ingenmellomrom"/>
      </w:pPr>
    </w:p>
    <w:p w14:paraId="136835CC" w14:textId="1D872F03" w:rsidR="008C3A23" w:rsidRPr="000D6069" w:rsidRDefault="008C3A23" w:rsidP="000D6069">
      <w:pPr>
        <w:pStyle w:val="Ingenmellomrom"/>
      </w:pPr>
      <w:r w:rsidRPr="000D6069">
        <w:t>Styreleder/</w:t>
      </w:r>
      <w:r w:rsidR="000D6069">
        <w:t>p</w:t>
      </w:r>
      <w:r w:rsidRPr="000D6069">
        <w:t>olitisk valgt repr.: Brit Mjåland</w:t>
      </w:r>
    </w:p>
    <w:p w14:paraId="1FE48BE8" w14:textId="6D5F8577" w:rsidR="008C3A23" w:rsidRPr="00E4169A" w:rsidRDefault="008C3A23" w:rsidP="000D6069">
      <w:pPr>
        <w:pStyle w:val="Ingenmellomrom"/>
      </w:pPr>
      <w:r w:rsidRPr="00E4169A">
        <w:t>Vara: Gerhard Spikkeland</w:t>
      </w:r>
    </w:p>
    <w:p w14:paraId="4ACD6DC5" w14:textId="5E753783" w:rsidR="00F20EDE" w:rsidRPr="00E4169A" w:rsidRDefault="00F20EDE" w:rsidP="000D6069">
      <w:pPr>
        <w:rPr>
          <w:sz w:val="8"/>
          <w:szCs w:val="8"/>
        </w:rPr>
      </w:pPr>
    </w:p>
    <w:p w14:paraId="1DD810FC" w14:textId="29BD0957" w:rsidR="008C3A23" w:rsidRPr="00E4169A" w:rsidRDefault="008C3A23" w:rsidP="000D6069">
      <w:pPr>
        <w:pStyle w:val="Ingenmellomrom"/>
      </w:pPr>
      <w:r w:rsidRPr="00E4169A">
        <w:t>Nestleder</w:t>
      </w:r>
      <w:r w:rsidR="00A16D6E" w:rsidRPr="00E4169A">
        <w:t>/frivillig repr</w:t>
      </w:r>
      <w:r w:rsidR="00213B91" w:rsidRPr="00E4169A">
        <w:t>.</w:t>
      </w:r>
      <w:r w:rsidRPr="00E4169A">
        <w:t>: Bodil Kleveland</w:t>
      </w:r>
    </w:p>
    <w:p w14:paraId="051054E3" w14:textId="518BA608" w:rsidR="008C3A23" w:rsidRPr="00E4169A" w:rsidRDefault="008C3A23" w:rsidP="000D6069">
      <w:pPr>
        <w:pStyle w:val="Ingenmellomrom"/>
      </w:pPr>
      <w:r w:rsidRPr="00E4169A">
        <w:t>Vara: Rune Hansen</w:t>
      </w:r>
    </w:p>
    <w:p w14:paraId="7CF6AD16" w14:textId="73020ED4" w:rsidR="00F20EDE" w:rsidRPr="00E4169A" w:rsidRDefault="00F20EDE" w:rsidP="000D6069">
      <w:pPr>
        <w:rPr>
          <w:sz w:val="8"/>
          <w:szCs w:val="8"/>
        </w:rPr>
      </w:pPr>
    </w:p>
    <w:p w14:paraId="5FA1C6F2" w14:textId="77777777" w:rsidR="00213B91" w:rsidRPr="00E4169A" w:rsidRDefault="00213B91" w:rsidP="00213B91">
      <w:pPr>
        <w:pStyle w:val="Ingenmellomrom"/>
      </w:pPr>
      <w:r w:rsidRPr="00E4169A">
        <w:t xml:space="preserve">Frivillig representant: </w:t>
      </w:r>
    </w:p>
    <w:p w14:paraId="5C5A2C58" w14:textId="77777777" w:rsidR="00213B91" w:rsidRPr="00E4169A" w:rsidRDefault="00213B91" w:rsidP="00213B91">
      <w:pPr>
        <w:pStyle w:val="Ingenmellomrom"/>
      </w:pPr>
      <w:r w:rsidRPr="00E4169A">
        <w:t>Styremedlem: Vidar Tjelland</w:t>
      </w:r>
    </w:p>
    <w:p w14:paraId="0A642488" w14:textId="77777777" w:rsidR="00213B91" w:rsidRPr="00E4169A" w:rsidRDefault="00213B91" w:rsidP="00213B91">
      <w:pPr>
        <w:pStyle w:val="Ingenmellomrom"/>
      </w:pPr>
      <w:r w:rsidRPr="00E4169A">
        <w:t>Vara: Edith Larsen</w:t>
      </w:r>
    </w:p>
    <w:p w14:paraId="45D0F037" w14:textId="77777777" w:rsidR="00213B91" w:rsidRPr="00E4169A" w:rsidRDefault="00213B91" w:rsidP="00213B91">
      <w:pPr>
        <w:pStyle w:val="Ingenmellomrom"/>
      </w:pPr>
    </w:p>
    <w:p w14:paraId="674E5537" w14:textId="58DA00DB" w:rsidR="003320C5" w:rsidRPr="00E4169A" w:rsidRDefault="008C3A23" w:rsidP="00C644E9">
      <w:pPr>
        <w:pStyle w:val="Ingenmellomrom"/>
      </w:pPr>
      <w:r w:rsidRPr="00E4169A">
        <w:t xml:space="preserve">Marnardal Bygdekvinnelag: </w:t>
      </w:r>
    </w:p>
    <w:p w14:paraId="5E954AED" w14:textId="65FCA0C4" w:rsidR="008C3A23" w:rsidRPr="00E32634" w:rsidRDefault="00674561" w:rsidP="00C644E9">
      <w:pPr>
        <w:pStyle w:val="Ingenmellomrom"/>
        <w:rPr>
          <w:lang w:val="nn-NO"/>
        </w:rPr>
      </w:pPr>
      <w:r w:rsidRPr="00E32634">
        <w:rPr>
          <w:lang w:val="nn-NO"/>
        </w:rPr>
        <w:t>S</w:t>
      </w:r>
      <w:r w:rsidR="00C3197A" w:rsidRPr="00E32634">
        <w:rPr>
          <w:lang w:val="nn-NO"/>
        </w:rPr>
        <w:t xml:space="preserve">tyremedlem: </w:t>
      </w:r>
      <w:proofErr w:type="spellStart"/>
      <w:r w:rsidR="008C3A23" w:rsidRPr="00E32634">
        <w:rPr>
          <w:lang w:val="nn-NO"/>
        </w:rPr>
        <w:t>Siss</w:t>
      </w:r>
      <w:proofErr w:type="spellEnd"/>
      <w:r w:rsidR="008C3A23" w:rsidRPr="00E32634">
        <w:rPr>
          <w:lang w:val="nn-NO"/>
        </w:rPr>
        <w:t xml:space="preserve"> Ågedal</w:t>
      </w:r>
    </w:p>
    <w:p w14:paraId="2068445C" w14:textId="1DC51A16" w:rsidR="008C3A23" w:rsidRPr="00E32634" w:rsidRDefault="008C3A23" w:rsidP="00C644E9">
      <w:pPr>
        <w:pStyle w:val="Ingenmellomrom"/>
        <w:rPr>
          <w:lang w:val="nn-NO"/>
        </w:rPr>
      </w:pPr>
      <w:r w:rsidRPr="00E32634">
        <w:rPr>
          <w:lang w:val="nn-NO"/>
        </w:rPr>
        <w:t>Vara: Vesla Kjellemo</w:t>
      </w:r>
    </w:p>
    <w:p w14:paraId="71F6E5A3" w14:textId="16C5E7EA" w:rsidR="003320C5" w:rsidRPr="00E32634" w:rsidRDefault="003320C5" w:rsidP="000D6069">
      <w:pPr>
        <w:pStyle w:val="Ingenmellomrom"/>
        <w:rPr>
          <w:lang w:val="nn-NO"/>
        </w:rPr>
      </w:pPr>
    </w:p>
    <w:p w14:paraId="1FB7C41C" w14:textId="6B6CE5FE" w:rsidR="003320C5" w:rsidRPr="000D6069" w:rsidRDefault="008C3A23" w:rsidP="000D6069">
      <w:pPr>
        <w:pStyle w:val="Ingenmellomrom"/>
        <w:rPr>
          <w:lang w:val="nn-NO"/>
        </w:rPr>
      </w:pPr>
      <w:r w:rsidRPr="000D6069">
        <w:rPr>
          <w:lang w:val="nn-NO"/>
        </w:rPr>
        <w:t xml:space="preserve">Marnardal Sokneråd: </w:t>
      </w:r>
    </w:p>
    <w:p w14:paraId="5B13443A" w14:textId="35F66C36" w:rsidR="008C3A23" w:rsidRPr="000D6069" w:rsidRDefault="00C3197A" w:rsidP="000D6069">
      <w:pPr>
        <w:pStyle w:val="Ingenmellomrom"/>
        <w:rPr>
          <w:lang w:val="nn-NO"/>
        </w:rPr>
      </w:pPr>
      <w:r w:rsidRPr="000D6069">
        <w:rPr>
          <w:lang w:val="nn-NO"/>
        </w:rPr>
        <w:t xml:space="preserve">Styremedlem: </w:t>
      </w:r>
      <w:r w:rsidR="008C3A23" w:rsidRPr="000D6069">
        <w:rPr>
          <w:lang w:val="nn-NO"/>
        </w:rPr>
        <w:t xml:space="preserve">Irene </w:t>
      </w:r>
      <w:r w:rsidR="00F33E3C" w:rsidRPr="000D6069">
        <w:rPr>
          <w:lang w:val="nn-NO"/>
        </w:rPr>
        <w:t>S</w:t>
      </w:r>
      <w:r w:rsidR="008C3A23" w:rsidRPr="000D6069">
        <w:rPr>
          <w:lang w:val="nn-NO"/>
        </w:rPr>
        <w:t>pikkeland</w:t>
      </w:r>
    </w:p>
    <w:p w14:paraId="0D2D57DD" w14:textId="6DDF855E" w:rsidR="008C3A23" w:rsidRPr="000D6069" w:rsidRDefault="008C3A23" w:rsidP="000D6069">
      <w:pPr>
        <w:pStyle w:val="Ingenmellomrom"/>
        <w:rPr>
          <w:lang w:val="nn-NO"/>
        </w:rPr>
      </w:pPr>
      <w:r w:rsidRPr="000D6069">
        <w:rPr>
          <w:lang w:val="nn-NO"/>
        </w:rPr>
        <w:t xml:space="preserve">Vara: </w:t>
      </w:r>
      <w:r w:rsidR="00C4262F" w:rsidRPr="000D6069">
        <w:rPr>
          <w:lang w:val="nn-NO"/>
        </w:rPr>
        <w:t>Arild Knutsen</w:t>
      </w:r>
    </w:p>
    <w:p w14:paraId="444EC3EE" w14:textId="6A599C93" w:rsidR="003320C5" w:rsidRPr="000D6069" w:rsidRDefault="003320C5" w:rsidP="000D6069">
      <w:pPr>
        <w:rPr>
          <w:sz w:val="8"/>
          <w:szCs w:val="8"/>
          <w:lang w:val="nn-NO"/>
        </w:rPr>
      </w:pPr>
    </w:p>
    <w:p w14:paraId="46C666EF" w14:textId="3A59C564" w:rsidR="00193E66" w:rsidRPr="00E4169A" w:rsidRDefault="00915070" w:rsidP="00C644E9">
      <w:pPr>
        <w:rPr>
          <w:lang w:val="nn-NO"/>
        </w:rPr>
      </w:pPr>
      <w:r w:rsidRPr="00E4169A">
        <w:rPr>
          <w:lang w:val="nn-NO"/>
        </w:rPr>
        <w:t>I løpet av 2023 har</w:t>
      </w:r>
      <w:r w:rsidR="00193E66" w:rsidRPr="00E4169A">
        <w:rPr>
          <w:lang w:val="nn-NO"/>
        </w:rPr>
        <w:t xml:space="preserve"> styret hatt</w:t>
      </w:r>
      <w:r w:rsidR="00DE11AC" w:rsidRPr="00E4169A">
        <w:rPr>
          <w:lang w:val="nn-NO"/>
        </w:rPr>
        <w:t xml:space="preserve"> </w:t>
      </w:r>
      <w:r w:rsidR="00397312" w:rsidRPr="00E4169A">
        <w:rPr>
          <w:lang w:val="nn-NO"/>
        </w:rPr>
        <w:t>7</w:t>
      </w:r>
      <w:r w:rsidR="00215155" w:rsidRPr="00E4169A">
        <w:rPr>
          <w:lang w:val="nn-NO"/>
        </w:rPr>
        <w:t xml:space="preserve"> styremøte</w:t>
      </w:r>
      <w:r w:rsidR="00433632" w:rsidRPr="00E4169A">
        <w:rPr>
          <w:lang w:val="nn-NO"/>
        </w:rPr>
        <w:t xml:space="preserve"> og</w:t>
      </w:r>
      <w:r w:rsidR="00397312" w:rsidRPr="00E4169A">
        <w:rPr>
          <w:lang w:val="nn-NO"/>
        </w:rPr>
        <w:t xml:space="preserve"> </w:t>
      </w:r>
      <w:proofErr w:type="spellStart"/>
      <w:r w:rsidR="00397312" w:rsidRPr="00E4169A">
        <w:rPr>
          <w:lang w:val="nn-NO"/>
        </w:rPr>
        <w:t>behandlet</w:t>
      </w:r>
      <w:proofErr w:type="spellEnd"/>
      <w:r w:rsidR="00203394" w:rsidRPr="00E4169A">
        <w:rPr>
          <w:lang w:val="nn-NO"/>
        </w:rPr>
        <w:t xml:space="preserve"> 27 saker</w:t>
      </w:r>
      <w:r w:rsidR="00E012E1" w:rsidRPr="00E4169A">
        <w:rPr>
          <w:lang w:val="nn-NO"/>
        </w:rPr>
        <w:t>.</w:t>
      </w:r>
      <w:r w:rsidR="00433632" w:rsidRPr="00E4169A">
        <w:rPr>
          <w:lang w:val="nn-NO"/>
        </w:rPr>
        <w:t xml:space="preserve"> </w:t>
      </w:r>
    </w:p>
    <w:p w14:paraId="177FD9F1" w14:textId="3548B60B" w:rsidR="00DA74FF" w:rsidRPr="00E4169A" w:rsidRDefault="00812205" w:rsidP="00C644E9">
      <w:pPr>
        <w:rPr>
          <w:lang w:val="nn-NO"/>
        </w:rPr>
      </w:pPr>
      <w:r w:rsidRPr="00E4169A">
        <w:rPr>
          <w:lang w:val="nn-NO"/>
        </w:rPr>
        <w:t xml:space="preserve">Årsmøte 2023 </w:t>
      </w:r>
      <w:r w:rsidR="005C0B58" w:rsidRPr="00E4169A">
        <w:rPr>
          <w:lang w:val="nn-NO"/>
        </w:rPr>
        <w:t xml:space="preserve">ble </w:t>
      </w:r>
      <w:proofErr w:type="spellStart"/>
      <w:r w:rsidR="005C0B58" w:rsidRPr="00E4169A">
        <w:rPr>
          <w:lang w:val="nn-NO"/>
        </w:rPr>
        <w:t>avholdt</w:t>
      </w:r>
      <w:proofErr w:type="spellEnd"/>
      <w:r w:rsidR="005C0B58" w:rsidRPr="00E4169A">
        <w:rPr>
          <w:lang w:val="nn-NO"/>
        </w:rPr>
        <w:t xml:space="preserve"> på Veksthuset </w:t>
      </w:r>
      <w:proofErr w:type="spellStart"/>
      <w:r w:rsidR="005C0B58" w:rsidRPr="00E4169A">
        <w:rPr>
          <w:lang w:val="nn-NO"/>
        </w:rPr>
        <w:t>mandag</w:t>
      </w:r>
      <w:proofErr w:type="spellEnd"/>
      <w:r w:rsidR="005C0B58" w:rsidRPr="00E4169A">
        <w:rPr>
          <w:lang w:val="nn-NO"/>
        </w:rPr>
        <w:t xml:space="preserve"> 24 april kl</w:t>
      </w:r>
      <w:r w:rsidR="00C4262F" w:rsidRPr="00E4169A">
        <w:rPr>
          <w:lang w:val="nn-NO"/>
        </w:rPr>
        <w:t>.</w:t>
      </w:r>
      <w:r w:rsidR="005C0B58" w:rsidRPr="00E4169A">
        <w:rPr>
          <w:lang w:val="nn-NO"/>
        </w:rPr>
        <w:t xml:space="preserve"> 19.00.</w:t>
      </w:r>
    </w:p>
    <w:p w14:paraId="4610A3E6" w14:textId="5C9B8A3B" w:rsidR="004914E9" w:rsidRDefault="007643B4" w:rsidP="007643B4">
      <w:pPr>
        <w:pStyle w:val="OS-4"/>
      </w:pPr>
      <w:r w:rsidRPr="007643B4">
        <w:t>Daglig</w:t>
      </w:r>
      <w:r>
        <w:t xml:space="preserve"> ledelse</w:t>
      </w:r>
    </w:p>
    <w:p w14:paraId="12786951" w14:textId="0D8E994E" w:rsidR="009C0834" w:rsidRDefault="00803A79" w:rsidP="00C644E9">
      <w:r>
        <w:t>Daglig leder i 2023 har v</w:t>
      </w:r>
      <w:r w:rsidR="00D53596">
        <w:t>æ</w:t>
      </w:r>
      <w:r>
        <w:t>rt Astrid Leirkjær</w:t>
      </w:r>
      <w:r w:rsidR="00D53596">
        <w:t>.</w:t>
      </w:r>
    </w:p>
    <w:p w14:paraId="13CB3785" w14:textId="77777777" w:rsidR="003E281C" w:rsidRDefault="003E281C" w:rsidP="00C644E9"/>
    <w:p w14:paraId="6A905858" w14:textId="00C3BB19" w:rsidR="003E281C" w:rsidRPr="00ED77E6" w:rsidRDefault="00E611C2" w:rsidP="00ED77E6">
      <w:pPr>
        <w:pStyle w:val="OS-2"/>
      </w:pPr>
      <w:r w:rsidRPr="00ED77E6">
        <w:lastRenderedPageBreak/>
        <w:t>Kort o</w:t>
      </w:r>
      <w:r w:rsidR="003E281C" w:rsidRPr="00ED77E6">
        <w:t>m 2023</w:t>
      </w:r>
    </w:p>
    <w:p w14:paraId="1A4F7DF7" w14:textId="77777777" w:rsidR="00561355" w:rsidRDefault="00561355" w:rsidP="00F665F0">
      <w:pPr>
        <w:pStyle w:val="OS-4"/>
      </w:pPr>
    </w:p>
    <w:p w14:paraId="39EFFE12" w14:textId="7733D3C1" w:rsidR="003E281C" w:rsidRDefault="00F665F0" w:rsidP="00ED77E6">
      <w:pPr>
        <w:pStyle w:val="OS-3"/>
      </w:pPr>
      <w:r>
        <w:t>Finansiering og bemanning</w:t>
      </w:r>
    </w:p>
    <w:p w14:paraId="1731B673" w14:textId="77777777" w:rsidR="002F12D4" w:rsidRDefault="002F12D4" w:rsidP="002F12D4">
      <w:r>
        <w:t xml:space="preserve">Marnardal Frivilligsentral fikk i 2023 økt lønnstilskudd fra stat og kommune. </w:t>
      </w:r>
    </w:p>
    <w:p w14:paraId="69310F33" w14:textId="77777777" w:rsidR="002F12D4" w:rsidRDefault="002F12D4" w:rsidP="002F12D4">
      <w:r>
        <w:t>35% fast stilling pluss en 10% midlertidig prosjektstilling blei utlyst. Av 14 søkere ble Elisabeth Stenberg tilbud stillingen. Hun takket ja, og har vært ansatt fra 01.06.2023.</w:t>
      </w:r>
    </w:p>
    <w:p w14:paraId="1A2104ED" w14:textId="77777777" w:rsidR="002F12D4" w:rsidRDefault="002F12D4" w:rsidP="002F12D4">
      <w:r>
        <w:t>Elisabeth har hatt hovedansvaret for etableringen av BUA utlånsentral i tillegg til daglig arbeidsoppgaver i Frivilligsentralen.</w:t>
      </w:r>
    </w:p>
    <w:p w14:paraId="17710C58" w14:textId="7FC6B310" w:rsidR="003E281C" w:rsidRDefault="002F12D4" w:rsidP="002F12D4">
      <w:r>
        <w:t>Daglig leder ble i slutten av august 2023 100% sykemeldt. Elisabeth har resten av året, i samarbeid med styreleder, ivaretatt daglig leders arbeidsoppgaver.</w:t>
      </w:r>
    </w:p>
    <w:p w14:paraId="30F062DC" w14:textId="77777777" w:rsidR="00ED77E6" w:rsidRDefault="00ED77E6" w:rsidP="002F12D4"/>
    <w:p w14:paraId="6FFFA949" w14:textId="0179A421" w:rsidR="00F665F0" w:rsidRPr="00BB21E6" w:rsidRDefault="00F665F0" w:rsidP="00ED77E6">
      <w:pPr>
        <w:pStyle w:val="OS-3"/>
        <w:rPr>
          <w:lang w:eastAsia="nb-NO"/>
        </w:rPr>
      </w:pPr>
      <w:r>
        <w:rPr>
          <w:lang w:eastAsia="nb-NO"/>
        </w:rPr>
        <w:t xml:space="preserve">Kommunikasjon </w:t>
      </w:r>
      <w:r w:rsidR="003C61E9">
        <w:rPr>
          <w:lang w:eastAsia="nb-NO"/>
        </w:rPr>
        <w:t>og sosiale medier</w:t>
      </w:r>
    </w:p>
    <w:p w14:paraId="3E0E452A" w14:textId="77777777" w:rsidR="00F665F0" w:rsidRPr="003B23D3" w:rsidRDefault="00F665F0" w:rsidP="003B23D3">
      <w:r w:rsidRPr="003B23D3">
        <w:t xml:space="preserve">Vi bruker aktivt Facebook siden vår Marnardal Frivilligsentral til å formidle nyheter og beskjeder ut til våre </w:t>
      </w:r>
      <w:proofErr w:type="spellStart"/>
      <w:r w:rsidRPr="003B23D3">
        <w:t>følgere</w:t>
      </w:r>
      <w:proofErr w:type="spellEnd"/>
      <w:r w:rsidRPr="003B23D3">
        <w:t>.</w:t>
      </w:r>
    </w:p>
    <w:p w14:paraId="4480289C" w14:textId="77777777" w:rsidR="00F665F0" w:rsidRPr="003B23D3" w:rsidRDefault="00F665F0" w:rsidP="003B23D3">
      <w:r w:rsidRPr="003B23D3">
        <w:t>Ellers så har vi nyheter, kunngjøringer, kalender med aktivitet, rubrikker til å kunne sende oss beskjeder, og annet lesestoff på nettsiden vår Marnardal.frivilligsentral.no</w:t>
      </w:r>
    </w:p>
    <w:p w14:paraId="03A2C609" w14:textId="77777777" w:rsidR="00F665F0" w:rsidRPr="003B23D3" w:rsidRDefault="00F665F0" w:rsidP="003B23D3">
      <w:r w:rsidRPr="003B23D3">
        <w:t>BUA Marnardal har også en egen side på Facebook hvor det blir lagt ut forskjellige type beskjeder og kunngjøringer.</w:t>
      </w:r>
    </w:p>
    <w:p w14:paraId="16940730" w14:textId="77777777" w:rsidR="00F665F0" w:rsidRPr="003B23D3" w:rsidRDefault="00F665F0" w:rsidP="003B23D3">
      <w:r w:rsidRPr="003B23D3">
        <w:t xml:space="preserve">Det er også opprettet en Instagram-konto: </w:t>
      </w:r>
      <w:proofErr w:type="spellStart"/>
      <w:r w:rsidRPr="003B23D3">
        <w:t>buamarnardal</w:t>
      </w:r>
      <w:proofErr w:type="spellEnd"/>
      <w:r w:rsidRPr="003B23D3">
        <w:t xml:space="preserve">, og en </w:t>
      </w:r>
      <w:proofErr w:type="spellStart"/>
      <w:r w:rsidRPr="003B23D3">
        <w:t>Tiktok</w:t>
      </w:r>
      <w:proofErr w:type="spellEnd"/>
      <w:r w:rsidRPr="003B23D3">
        <w:t>-profil under navnet BUA Marnardal</w:t>
      </w:r>
    </w:p>
    <w:p w14:paraId="47E46D97" w14:textId="77777777" w:rsidR="00F665F0" w:rsidRPr="00A5518F" w:rsidRDefault="00F665F0" w:rsidP="003B23D3">
      <w:r w:rsidRPr="003B23D3">
        <w:t>Lindesnes avis har ved flere anledninger tatt kontakt med Frivilligsentralen med ønske om at vi kontakter avisen og informerer om våre og andre lokale arrangementer. De har sett at vi har en del oversikt over hva som skjer lokalt, og</w:t>
      </w:r>
      <w:r w:rsidRPr="00396D45">
        <w:t xml:space="preserve"> de ønsker å ha mulighete</w:t>
      </w:r>
      <w:r>
        <w:t>n</w:t>
      </w:r>
      <w:r w:rsidRPr="00396D45">
        <w:t xml:space="preserve"> </w:t>
      </w:r>
      <w:r>
        <w:t>til</w:t>
      </w:r>
      <w:r w:rsidRPr="00396D45">
        <w:t xml:space="preserve"> å belyse alt som rører seg hos </w:t>
      </w:r>
      <w:r w:rsidRPr="00A5518F">
        <w:t>oss. Vi har fått navnet på en kontakt</w:t>
      </w:r>
      <w:r>
        <w:t>-</w:t>
      </w:r>
      <w:r w:rsidRPr="00A5518F">
        <w:t xml:space="preserve">person som vi </w:t>
      </w:r>
      <w:r>
        <w:t>kommuniserer med.</w:t>
      </w:r>
    </w:p>
    <w:p w14:paraId="2B99971F" w14:textId="77777777" w:rsidR="002F12D4" w:rsidRDefault="002F12D4" w:rsidP="002F12D4"/>
    <w:p w14:paraId="1D76C2D9" w14:textId="7E127447" w:rsidR="003E281C" w:rsidRPr="00005772" w:rsidRDefault="00005772" w:rsidP="00ED77E6">
      <w:pPr>
        <w:pStyle w:val="OS-3"/>
      </w:pPr>
      <w:r w:rsidRPr="00005772">
        <w:t>Året 202</w:t>
      </w:r>
      <w:r>
        <w:t>3</w:t>
      </w:r>
      <w:r w:rsidRPr="00005772">
        <w:t xml:space="preserve"> – milepæler og viktige hen</w:t>
      </w:r>
      <w:r>
        <w:t>delser</w:t>
      </w:r>
    </w:p>
    <w:p w14:paraId="3F932B4B" w14:textId="77777777" w:rsidR="00317B54" w:rsidRDefault="00317B54" w:rsidP="00317B54">
      <w:r w:rsidRPr="008429DD">
        <w:t xml:space="preserve">Frivilligsentralen har i 2023 hatt et innholdsrikt år med </w:t>
      </w:r>
      <w:proofErr w:type="gramStart"/>
      <w:r w:rsidRPr="008429DD">
        <w:t>fokus</w:t>
      </w:r>
      <w:proofErr w:type="gramEnd"/>
      <w:r w:rsidRPr="008429DD">
        <w:t xml:space="preserve"> på de frivillig</w:t>
      </w:r>
      <w:r>
        <w:t>e</w:t>
      </w:r>
      <w:r w:rsidRPr="008429DD">
        <w:t>, aktiviteter og samarbeidspartnere.</w:t>
      </w:r>
    </w:p>
    <w:p w14:paraId="3ACF8DF4" w14:textId="35E9A3D7" w:rsidR="00317B54" w:rsidRPr="008429DD" w:rsidRDefault="00317B54" w:rsidP="00317B54">
      <w:pPr>
        <w:pStyle w:val="OS-4"/>
      </w:pPr>
      <w:r>
        <w:t>April</w:t>
      </w:r>
    </w:p>
    <w:p w14:paraId="0BF0A993" w14:textId="77777777" w:rsidR="00317B54" w:rsidRDefault="00317B54" w:rsidP="00317B54">
      <w:r w:rsidRPr="008429DD">
        <w:t>Vi startet i april med grunnkurs for de frivillige som ble avholdt av Røde Kors. De var 26 deltakere i forskjellige alders</w:t>
      </w:r>
      <w:r>
        <w:t>grupper</w:t>
      </w:r>
      <w:r w:rsidRPr="008429DD">
        <w:t xml:space="preserve"> som ble engasjert</w:t>
      </w:r>
      <w:r>
        <w:t>,</w:t>
      </w:r>
      <w:r w:rsidRPr="008429DD">
        <w:t xml:space="preserve"> og </w:t>
      </w:r>
      <w:r>
        <w:t xml:space="preserve">som </w:t>
      </w:r>
      <w:r w:rsidRPr="008429DD">
        <w:t>fikk en god og lærerik kursopplevelse</w:t>
      </w:r>
      <w:r>
        <w:t>.</w:t>
      </w:r>
    </w:p>
    <w:p w14:paraId="777E074F" w14:textId="77777777" w:rsidR="00CB2F28" w:rsidRDefault="00CB2F28" w:rsidP="00317B54">
      <w:pPr>
        <w:pStyle w:val="OS-4"/>
      </w:pPr>
    </w:p>
    <w:p w14:paraId="6C15819F" w14:textId="0BD7F927" w:rsidR="00317B54" w:rsidRDefault="00317B54" w:rsidP="00317B54">
      <w:pPr>
        <w:pStyle w:val="OS-4"/>
      </w:pPr>
      <w:r>
        <w:lastRenderedPageBreak/>
        <w:t>Mai</w:t>
      </w:r>
    </w:p>
    <w:p w14:paraId="2AA63143" w14:textId="462A9EA9" w:rsidR="00317B54" w:rsidRDefault="00317B54" w:rsidP="00317B54">
      <w:r w:rsidRPr="008429DD">
        <w:t xml:space="preserve">I mai hadde vi et stort fellesarrangement på </w:t>
      </w:r>
      <w:r>
        <w:t>V</w:t>
      </w:r>
      <w:r w:rsidRPr="008429DD">
        <w:t xml:space="preserve">eksthuset for </w:t>
      </w:r>
      <w:proofErr w:type="spellStart"/>
      <w:r w:rsidRPr="008429DD">
        <w:t>Bygdekaf</w:t>
      </w:r>
      <w:r>
        <w:t>é</w:t>
      </w:r>
      <w:r w:rsidRPr="008429DD">
        <w:t>en</w:t>
      </w:r>
      <w:proofErr w:type="spellEnd"/>
      <w:r>
        <w:t>,</w:t>
      </w:r>
      <w:r w:rsidRPr="008429DD">
        <w:t xml:space="preserve"> som hadde sitt siste arrangement før prosjektslutt.</w:t>
      </w:r>
    </w:p>
    <w:p w14:paraId="45DAF00B" w14:textId="3FBAFBB3" w:rsidR="00066B42" w:rsidRDefault="00066B42" w:rsidP="00066B42">
      <w:pPr>
        <w:pStyle w:val="OS-4"/>
      </w:pPr>
      <w:r>
        <w:t>Juni</w:t>
      </w:r>
    </w:p>
    <w:p w14:paraId="44BCAE68" w14:textId="1EF92BB6" w:rsidR="00317B54" w:rsidRDefault="00317B54" w:rsidP="00317B54">
      <w:r w:rsidRPr="008429DD">
        <w:t>I begynnelsen av juni ble det holdt en sommerfest for de frivillige</w:t>
      </w:r>
      <w:r>
        <w:t>,</w:t>
      </w:r>
      <w:r w:rsidRPr="008429DD">
        <w:t xml:space="preserve"> med smørbrød og </w:t>
      </w:r>
      <w:proofErr w:type="spellStart"/>
      <w:r w:rsidRPr="008429DD">
        <w:t>kakebord</w:t>
      </w:r>
      <w:proofErr w:type="spellEnd"/>
      <w:r w:rsidRPr="008429DD">
        <w:t xml:space="preserve"> i menighetshuset. </w:t>
      </w:r>
    </w:p>
    <w:p w14:paraId="157BA82C" w14:textId="77777777" w:rsidR="00317B54" w:rsidRPr="008429DD" w:rsidRDefault="00317B54" w:rsidP="00317B54">
      <w:r w:rsidRPr="008429DD">
        <w:t xml:space="preserve">Mot slutten av juni ble Frivilligsentralen invitert inn i et samarbeidsprosjekt mellom Marnardal Omsorgssenter, Øyslebø Helselag, Laudal Helselag og Marnardal Frivilligsentral for å være med på å arrangere en stor utekonsert med Bjøro Håland ved Omsorgssenteret </w:t>
      </w:r>
      <w:proofErr w:type="spellStart"/>
      <w:r w:rsidRPr="008429DD">
        <w:t>Marnarheimen</w:t>
      </w:r>
      <w:proofErr w:type="spellEnd"/>
      <w:r w:rsidRPr="008429DD">
        <w:t>.</w:t>
      </w:r>
      <w:r>
        <w:t xml:space="preserve"> </w:t>
      </w:r>
      <w:r w:rsidRPr="008429DD">
        <w:t>Det var et arrangement som samtidig skulle markere Øyslebø Helselag sitt 110 års jubileum.</w:t>
      </w:r>
    </w:p>
    <w:p w14:paraId="1AE91243" w14:textId="53E0D17D" w:rsidR="00066B42" w:rsidRDefault="00066B42" w:rsidP="00066B42">
      <w:pPr>
        <w:pStyle w:val="OS-4"/>
        <w:rPr>
          <w:lang w:val="nn-NO"/>
        </w:rPr>
      </w:pPr>
      <w:r>
        <w:rPr>
          <w:lang w:val="nn-NO"/>
        </w:rPr>
        <w:t>August</w:t>
      </w:r>
    </w:p>
    <w:p w14:paraId="43EF5209" w14:textId="0A73E371" w:rsidR="00317B54" w:rsidRPr="00DC0E96" w:rsidRDefault="00317B54" w:rsidP="00317B54">
      <w:r w:rsidRPr="00C3654E">
        <w:rPr>
          <w:lang w:val="nn-NO"/>
        </w:rPr>
        <w:t xml:space="preserve">I august var det Arendalsuka. Da </w:t>
      </w:r>
      <w:proofErr w:type="spellStart"/>
      <w:r w:rsidRPr="00C3654E">
        <w:rPr>
          <w:lang w:val="nn-NO"/>
        </w:rPr>
        <w:t>dro</w:t>
      </w:r>
      <w:proofErr w:type="spellEnd"/>
      <w:r w:rsidRPr="00C3654E">
        <w:rPr>
          <w:lang w:val="nn-NO"/>
        </w:rPr>
        <w:t xml:space="preserve"> Astrid og Elisabeth til Arendal for å være med på BUA sin samling på Tyholmen hotell. Det var mange gode </w:t>
      </w:r>
      <w:proofErr w:type="spellStart"/>
      <w:r w:rsidRPr="00C3654E">
        <w:rPr>
          <w:lang w:val="nn-NO"/>
        </w:rPr>
        <w:t>innspill</w:t>
      </w:r>
      <w:proofErr w:type="spellEnd"/>
      <w:r w:rsidRPr="00C3654E">
        <w:rPr>
          <w:lang w:val="nn-NO"/>
        </w:rPr>
        <w:t xml:space="preserve"> å ta med seg inn i arbeidet med oppstart av BUA. </w:t>
      </w:r>
      <w:r>
        <w:t xml:space="preserve">Standen til </w:t>
      </w:r>
      <w:r w:rsidRPr="00DC0E96">
        <w:t xml:space="preserve">Norges Frivilligsentraler </w:t>
      </w:r>
      <w:r>
        <w:t xml:space="preserve">ble også besøkt. </w:t>
      </w:r>
    </w:p>
    <w:p w14:paraId="4F2B09FF" w14:textId="615E592B" w:rsidR="00317B54" w:rsidRPr="008429DD" w:rsidRDefault="00317B54" w:rsidP="00317B54">
      <w:r w:rsidRPr="008429DD">
        <w:t xml:space="preserve">Mot slutten av august fikk BUA sin første </w:t>
      </w:r>
      <w:r>
        <w:t>gruppe</w:t>
      </w:r>
      <w:r w:rsidRPr="008429DD">
        <w:t xml:space="preserve"> med valgfagselever</w:t>
      </w:r>
      <w:r>
        <w:t xml:space="preserve">. De deltok med </w:t>
      </w:r>
      <w:r w:rsidRPr="008429DD">
        <w:t>maling, merking og bygging av BUA.</w:t>
      </w:r>
    </w:p>
    <w:p w14:paraId="392F4784" w14:textId="018C9265" w:rsidR="00066B42" w:rsidRDefault="00066B42" w:rsidP="00066B42">
      <w:pPr>
        <w:pStyle w:val="OS-4"/>
      </w:pPr>
      <w:r>
        <w:t>September</w:t>
      </w:r>
    </w:p>
    <w:p w14:paraId="412B569A" w14:textId="5E929A1E" w:rsidR="00317B54" w:rsidRPr="008429DD" w:rsidRDefault="00317B54" w:rsidP="00317B54">
      <w:r w:rsidRPr="008429DD">
        <w:t xml:space="preserve">Utover høsten startet også samarbeidet med NAV og </w:t>
      </w:r>
      <w:proofErr w:type="spellStart"/>
      <w:r w:rsidRPr="008429DD">
        <w:t>IFront</w:t>
      </w:r>
      <w:proofErr w:type="spellEnd"/>
      <w:r>
        <w:t xml:space="preserve">. Da tok </w:t>
      </w:r>
      <w:r w:rsidRPr="008429DD">
        <w:t xml:space="preserve">BUA imot brukere til arbeidstrening og til arbeidsutprøvning </w:t>
      </w:r>
      <w:r>
        <w:t xml:space="preserve">i regi av </w:t>
      </w:r>
      <w:r w:rsidRPr="008429DD">
        <w:t>NA</w:t>
      </w:r>
      <w:r>
        <w:t>V</w:t>
      </w:r>
      <w:r w:rsidRPr="008429DD">
        <w:t>. Brukerne fikk jobbe med å bygge opp BUA, ta seg av praktiske ærender, montering, maling og andre gjøremål. Alt etter deres tempo</w:t>
      </w:r>
      <w:r>
        <w:t>. D</w:t>
      </w:r>
      <w:r w:rsidRPr="008429DD">
        <w:t xml:space="preserve">ette </w:t>
      </w:r>
      <w:r>
        <w:t xml:space="preserve">gjorde at </w:t>
      </w:r>
      <w:r w:rsidRPr="008429DD">
        <w:t xml:space="preserve">Elisabeth </w:t>
      </w:r>
      <w:r>
        <w:t xml:space="preserve">fikk bedre tid </w:t>
      </w:r>
      <w:r w:rsidRPr="008429DD">
        <w:t xml:space="preserve">til merking og </w:t>
      </w:r>
      <w:r>
        <w:t xml:space="preserve">til å </w:t>
      </w:r>
      <w:r w:rsidRPr="008429DD">
        <w:t>sette seg inn i BUA sitt datasystem.</w:t>
      </w:r>
    </w:p>
    <w:p w14:paraId="778D78AB" w14:textId="13C6A9A8" w:rsidR="00066B42" w:rsidRDefault="00066B42" w:rsidP="00066B42">
      <w:pPr>
        <w:pStyle w:val="OS-4"/>
      </w:pPr>
      <w:r>
        <w:t>Oktober</w:t>
      </w:r>
    </w:p>
    <w:p w14:paraId="36A6190E" w14:textId="08992E2F" w:rsidR="00317B54" w:rsidRDefault="00317B54" w:rsidP="00317B54">
      <w:r w:rsidRPr="008429DD">
        <w:t>Utover høsten tok Frivilligsentralen initiativ til et møte for å avklare bruken av Bygdestova</w:t>
      </w:r>
      <w:r>
        <w:t xml:space="preserve"> i Bjelland</w:t>
      </w:r>
      <w:r w:rsidRPr="008429DD">
        <w:t xml:space="preserve">. Vi tok kontakt med kommunen og skolen og ønsket å legge </w:t>
      </w:r>
      <w:r>
        <w:t xml:space="preserve">til rette for </w:t>
      </w:r>
      <w:r w:rsidRPr="008429DD">
        <w:t>diskusjon og samtale.</w:t>
      </w:r>
    </w:p>
    <w:p w14:paraId="71ED406D" w14:textId="4EB3D83D" w:rsidR="00066B42" w:rsidRDefault="00066B42" w:rsidP="00066B42">
      <w:pPr>
        <w:pStyle w:val="OS-4"/>
      </w:pPr>
      <w:r>
        <w:t>November</w:t>
      </w:r>
    </w:p>
    <w:p w14:paraId="1D1BF006" w14:textId="77777777" w:rsidR="00317B54" w:rsidRPr="008429DD" w:rsidRDefault="00317B54" w:rsidP="00317B54">
      <w:r w:rsidRPr="008429DD">
        <w:t>I november inviterte Frivilligsentralen til et møte om sentrumsutvikling på Øyslebø. Der ble lag og foreninger</w:t>
      </w:r>
      <w:r>
        <w:t>,</w:t>
      </w:r>
      <w:r w:rsidRPr="008429DD">
        <w:t xml:space="preserve"> samt politikere fra kommunen </w:t>
      </w:r>
      <w:r>
        <w:t>invitert. Alle</w:t>
      </w:r>
      <w:r w:rsidRPr="008429DD">
        <w:t xml:space="preserve"> fikk mulighet for å presentere seg</w:t>
      </w:r>
      <w:r>
        <w:t>,</w:t>
      </w:r>
      <w:r w:rsidRPr="008429DD">
        <w:t xml:space="preserve"> og etter pausen var det lagt opp til debatt.</w:t>
      </w:r>
    </w:p>
    <w:p w14:paraId="53D3EA06" w14:textId="77777777" w:rsidR="00317B54" w:rsidRDefault="00317B54" w:rsidP="00317B54">
      <w:r w:rsidRPr="008429DD">
        <w:t xml:space="preserve">BUA Marnardal hadde åpningsfesten sin </w:t>
      </w:r>
      <w:r>
        <w:t>i</w:t>
      </w:r>
      <w:r w:rsidRPr="008429DD">
        <w:t xml:space="preserve"> slutten av november</w:t>
      </w:r>
      <w:r>
        <w:t xml:space="preserve">. Det </w:t>
      </w:r>
      <w:r w:rsidRPr="008429DD">
        <w:t>var flere inviterte</w:t>
      </w:r>
      <w:r>
        <w:t xml:space="preserve">, bl.a. representanter fra </w:t>
      </w:r>
      <w:r w:rsidRPr="008429DD">
        <w:t>kommunen, lokalforeninger, idrettslag, BUA Mandal og andre. Det ble kaffe, kaker, taler, blomster og båndklipping av noen av de minste som var deltok i arrangementet. Lindesnes avisen var også til stede og lagde en reportasje om åpningen.</w:t>
      </w:r>
    </w:p>
    <w:p w14:paraId="73952A8B" w14:textId="77777777" w:rsidR="00254CEA" w:rsidRDefault="00254CEA" w:rsidP="000122BE">
      <w:pPr>
        <w:pStyle w:val="OS-4"/>
      </w:pPr>
    </w:p>
    <w:p w14:paraId="00FA2F92" w14:textId="76C16038" w:rsidR="000122BE" w:rsidRPr="008429DD" w:rsidRDefault="000122BE" w:rsidP="000122BE">
      <w:pPr>
        <w:pStyle w:val="OS-4"/>
      </w:pPr>
      <w:r>
        <w:lastRenderedPageBreak/>
        <w:t>Desember</w:t>
      </w:r>
    </w:p>
    <w:p w14:paraId="03C5CBD7" w14:textId="3F16276F" w:rsidR="00317B54" w:rsidRPr="008429DD" w:rsidRDefault="00254CEA" w:rsidP="00317B54">
      <w:pPr>
        <w:rPr>
          <w:rFonts w:ascii="Calibri" w:hAnsi="Calibri" w:cs="Calibri"/>
        </w:rPr>
      </w:pPr>
      <w:r>
        <w:t>F</w:t>
      </w:r>
      <w:r w:rsidR="00317B54" w:rsidRPr="008429DD">
        <w:t>ørjulsfest</w:t>
      </w:r>
      <w:r>
        <w:t xml:space="preserve"> ble arrangert</w:t>
      </w:r>
      <w:r w:rsidR="00317B54" w:rsidRPr="008429DD">
        <w:t xml:space="preserve"> for de frivillige på menighetshuset</w:t>
      </w:r>
      <w:r w:rsidR="00317B54">
        <w:t xml:space="preserve">. Her ble </w:t>
      </w:r>
      <w:r w:rsidR="00317B54" w:rsidRPr="008429DD">
        <w:t xml:space="preserve">Sansehagen </w:t>
      </w:r>
      <w:r w:rsidR="00317B54">
        <w:t xml:space="preserve">ved Marnardal Omsorgssenter </w:t>
      </w:r>
      <w:r w:rsidR="00317B54" w:rsidRPr="008429DD">
        <w:t>fremhevet</w:t>
      </w:r>
      <w:r w:rsidR="00317B54">
        <w:t>:</w:t>
      </w:r>
      <w:r w:rsidR="00317B54" w:rsidRPr="008429DD">
        <w:t xml:space="preserve"> </w:t>
      </w:r>
      <w:r w:rsidR="00317B54">
        <w:t>H</w:t>
      </w:r>
      <w:r w:rsidR="00317B54" w:rsidRPr="008429DD">
        <w:t>istorikken helt fra begynnelsen</w:t>
      </w:r>
      <w:r w:rsidR="00317B54">
        <w:t xml:space="preserve"> </w:t>
      </w:r>
      <w:r w:rsidR="00317B54" w:rsidRPr="008429DD">
        <w:t>ble fortalt</w:t>
      </w:r>
      <w:r w:rsidR="00317B54">
        <w:t xml:space="preserve">, og </w:t>
      </w:r>
      <w:r w:rsidR="00317B54" w:rsidRPr="008429DD">
        <w:t>det gode samarbeidet med kommunen</w:t>
      </w:r>
      <w:r w:rsidR="00317B54">
        <w:t xml:space="preserve"> understreket</w:t>
      </w:r>
      <w:r w:rsidR="00317B54" w:rsidRPr="008429DD">
        <w:t>. Det var over 25 frivillige påmeldte</w:t>
      </w:r>
      <w:r w:rsidR="00317B54">
        <w:t xml:space="preserve"> til festen. Flere repr. Fra kommunen deltok, o</w:t>
      </w:r>
      <w:r w:rsidR="00317B54" w:rsidRPr="008429DD">
        <w:t xml:space="preserve">rdføreren </w:t>
      </w:r>
      <w:r w:rsidR="00317B54">
        <w:t>hadde innlegg der ha</w:t>
      </w:r>
      <w:r w:rsidR="002B6FE3">
        <w:t>n</w:t>
      </w:r>
      <w:r w:rsidR="00317B54">
        <w:t xml:space="preserve"> roste </w:t>
      </w:r>
      <w:r w:rsidR="00317B54" w:rsidRPr="008429DD">
        <w:t>alle frivillige</w:t>
      </w:r>
      <w:r w:rsidR="00317B54">
        <w:t xml:space="preserve"> og takket for innsatsen som</w:t>
      </w:r>
      <w:r w:rsidR="002B6FE3">
        <w:t xml:space="preserve"> blir utført.</w:t>
      </w:r>
    </w:p>
    <w:p w14:paraId="56299A8C" w14:textId="02B4F48D" w:rsidR="00317B54" w:rsidRPr="008429DD" w:rsidRDefault="00317B54" w:rsidP="00317B54">
      <w:r w:rsidRPr="008429DD">
        <w:t xml:space="preserve">I desember var det Julemarked på </w:t>
      </w:r>
      <w:r>
        <w:t>i Veksthuset</w:t>
      </w:r>
      <w:r w:rsidRPr="008429DD">
        <w:t>. Det var veldig god stemning med lokale utstillere, god mat i kaféen</w:t>
      </w:r>
      <w:r>
        <w:t>, og en s</w:t>
      </w:r>
      <w:r w:rsidRPr="008429DD">
        <w:t>temningsfull julekonsert.</w:t>
      </w:r>
    </w:p>
    <w:p w14:paraId="151AC37B" w14:textId="16D914B8" w:rsidR="00317B54" w:rsidRDefault="00317B54" w:rsidP="00317B54">
      <w:r>
        <w:t>N</w:t>
      </w:r>
      <w:r w:rsidRPr="008429DD">
        <w:t>ærmere jul hadde vi det flotte Julegave</w:t>
      </w:r>
      <w:r>
        <w:t>-</w:t>
      </w:r>
      <w:r w:rsidRPr="008429DD">
        <w:t xml:space="preserve">treet </w:t>
      </w:r>
      <w:r>
        <w:t xml:space="preserve">der </w:t>
      </w:r>
      <w:r w:rsidRPr="008429DD">
        <w:t xml:space="preserve">vi kunne ta imot julegaver som vi videreformidlet til Frelsesarmeen og Blåkors. </w:t>
      </w:r>
      <w:r>
        <w:t>Juletreet var en raus gave fra en juletreprodusent.</w:t>
      </w:r>
      <w:r w:rsidRPr="008429DD">
        <w:t xml:space="preserve"> Vi videreformidlet også </w:t>
      </w:r>
      <w:r>
        <w:t>informasjon om F</w:t>
      </w:r>
      <w:r w:rsidRPr="008429DD">
        <w:t>relsesarmeen sitt tilbud om julehjelp</w:t>
      </w:r>
      <w:r>
        <w:t xml:space="preserve">, tilbød hjelp til de som ville søke om dette tilbudet. </w:t>
      </w:r>
      <w:r w:rsidRPr="008429DD">
        <w:t xml:space="preserve"> </w:t>
      </w:r>
    </w:p>
    <w:p w14:paraId="6E3850FE" w14:textId="70A00384" w:rsidR="003E281C" w:rsidRDefault="003E281C" w:rsidP="00C644E9"/>
    <w:p w14:paraId="6285045D" w14:textId="5413210A" w:rsidR="00005772" w:rsidRDefault="00005772" w:rsidP="00C644E9"/>
    <w:p w14:paraId="7C1F067F" w14:textId="0D8C137B" w:rsidR="00005772" w:rsidRDefault="00493A9B" w:rsidP="00ED77E6">
      <w:pPr>
        <w:pStyle w:val="OS-2"/>
      </w:pPr>
      <w:r>
        <w:t>Hovedaktiviteter</w:t>
      </w:r>
    </w:p>
    <w:p w14:paraId="78A04A8F" w14:textId="3D539562" w:rsidR="00495DDE" w:rsidRPr="00CA5BBD" w:rsidRDefault="00495DDE" w:rsidP="00495DDE">
      <w:pPr>
        <w:pStyle w:val="OS-4"/>
      </w:pPr>
      <w:r>
        <w:rPr>
          <w:noProof/>
          <w:sz w:val="36"/>
          <w:szCs w:val="36"/>
        </w:rPr>
        <w:drawing>
          <wp:anchor distT="0" distB="0" distL="114300" distR="114300" simplePos="0" relativeHeight="251641856" behindDoc="0" locked="0" layoutInCell="1" allowOverlap="1" wp14:anchorId="22A209A3" wp14:editId="1237D5AA">
            <wp:simplePos x="0" y="0"/>
            <wp:positionH relativeFrom="margin">
              <wp:posOffset>4191610</wp:posOffset>
            </wp:positionH>
            <wp:positionV relativeFrom="paragraph">
              <wp:posOffset>249860</wp:posOffset>
            </wp:positionV>
            <wp:extent cx="2648498" cy="2648498"/>
            <wp:effectExtent l="0" t="0" r="0" b="0"/>
            <wp:wrapSquare wrapText="bothSides"/>
            <wp:docPr id="1250871002" name="Bilde 3" descr="Et bilde som inneholder tekst, sirkel, logo, merk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0378" name="Bilde 3" descr="Et bilde som inneholder tekst, sirkel, logo, merking&#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8498" cy="264849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CA5BBD">
        <w:t>Kaf</w:t>
      </w:r>
      <w:r>
        <w:t>è</w:t>
      </w:r>
      <w:proofErr w:type="spellEnd"/>
      <w:r w:rsidRPr="00CA5BBD">
        <w:t xml:space="preserve"> hver mandag </w:t>
      </w:r>
    </w:p>
    <w:p w14:paraId="3859369A" w14:textId="1F5BE98B" w:rsidR="00495DDE" w:rsidRPr="00CA5BBD" w:rsidRDefault="00495DDE" w:rsidP="00495DDE">
      <w:r>
        <w:t>Mandags K</w:t>
      </w:r>
      <w:r w:rsidRPr="00CA5BBD">
        <w:t xml:space="preserve">aféen </w:t>
      </w:r>
      <w:r>
        <w:t>I Veksthuset</w:t>
      </w:r>
      <w:r w:rsidRPr="00CA5BBD">
        <w:t xml:space="preserve"> har funnet sin form i løpet av 2023.</w:t>
      </w:r>
      <w:r w:rsidRPr="00857652">
        <w:rPr>
          <w:b/>
          <w:bCs/>
          <w:noProof/>
          <w:sz w:val="36"/>
          <w:szCs w:val="36"/>
        </w:rPr>
        <w:t xml:space="preserve"> </w:t>
      </w:r>
    </w:p>
    <w:p w14:paraId="51908617" w14:textId="241B3ECF" w:rsidR="00495DDE" w:rsidRDefault="00BD4F02" w:rsidP="00495DDE">
      <w:r>
        <w:rPr>
          <w:noProof/>
        </w:rPr>
        <w:drawing>
          <wp:anchor distT="0" distB="0" distL="114300" distR="114300" simplePos="0" relativeHeight="251699200" behindDoc="0" locked="0" layoutInCell="1" allowOverlap="1" wp14:anchorId="5C779858" wp14:editId="1C937FF9">
            <wp:simplePos x="0" y="0"/>
            <wp:positionH relativeFrom="margin">
              <wp:posOffset>4792373</wp:posOffset>
            </wp:positionH>
            <wp:positionV relativeFrom="paragraph">
              <wp:posOffset>73651</wp:posOffset>
            </wp:positionV>
            <wp:extent cx="848230" cy="504635"/>
            <wp:effectExtent l="0" t="0" r="0" b="0"/>
            <wp:wrapNone/>
            <wp:docPr id="198246392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2214" cy="507005"/>
                    </a:xfrm>
                    <a:prstGeom prst="rect">
                      <a:avLst/>
                    </a:prstGeom>
                    <a:noFill/>
                    <a:ln>
                      <a:noFill/>
                    </a:ln>
                  </pic:spPr>
                </pic:pic>
              </a:graphicData>
            </a:graphic>
            <wp14:sizeRelH relativeFrom="page">
              <wp14:pctWidth>0</wp14:pctWidth>
            </wp14:sizeRelH>
            <wp14:sizeRelV relativeFrom="page">
              <wp14:pctHeight>0</wp14:pctHeight>
            </wp14:sizeRelV>
          </wp:anchor>
        </w:drawing>
      </w:r>
      <w:r w:rsidR="00495DDE" w:rsidRPr="00CA5BBD">
        <w:t>De</w:t>
      </w:r>
      <w:r w:rsidR="00495DDE">
        <w:t xml:space="preserve">t er </w:t>
      </w:r>
      <w:r w:rsidR="00495DDE" w:rsidRPr="00CA5BBD">
        <w:t>vanlig kafé tre mandager i måneden</w:t>
      </w:r>
      <w:r w:rsidR="00495DDE">
        <w:t>.</w:t>
      </w:r>
    </w:p>
    <w:p w14:paraId="3074F985" w14:textId="4525795F" w:rsidR="00495DDE" w:rsidRPr="00CA5BBD" w:rsidRDefault="00495DDE" w:rsidP="00495DDE">
      <w:pPr>
        <w:rPr>
          <w:b/>
          <w:bCs/>
        </w:rPr>
      </w:pPr>
      <w:r>
        <w:t>D</w:t>
      </w:r>
      <w:r w:rsidRPr="00CA5BBD">
        <w:t>en første mandagen i måneden har</w:t>
      </w:r>
      <w:r>
        <w:t xml:space="preserve"> kafeen ekstra servering, samt noen</w:t>
      </w:r>
      <w:r w:rsidRPr="00CA5BBD">
        <w:t xml:space="preserve"> ekstra aktivitet</w:t>
      </w:r>
      <w:r>
        <w:t>er</w:t>
      </w:r>
      <w:r w:rsidRPr="00CA5BBD">
        <w:t xml:space="preserve"> som for eksempel bingo, quiz eller</w:t>
      </w:r>
      <w:r>
        <w:t xml:space="preserve"> inviterte </w:t>
      </w:r>
      <w:r w:rsidRPr="00CA5BBD">
        <w:t>gjest</w:t>
      </w:r>
      <w:r>
        <w:t>er</w:t>
      </w:r>
      <w:r w:rsidRPr="00CA5BBD">
        <w:t xml:space="preserve"> </w:t>
      </w:r>
      <w:r>
        <w:t>som bidrar med s</w:t>
      </w:r>
      <w:r w:rsidRPr="00CA5BBD">
        <w:t>pesiel</w:t>
      </w:r>
      <w:r>
        <w:t>le aktiviteter</w:t>
      </w:r>
      <w:r w:rsidRPr="00CA5BBD">
        <w:t>.</w:t>
      </w:r>
      <w:r w:rsidRPr="00CA5BBD">
        <w:rPr>
          <w:b/>
          <w:bCs/>
        </w:rPr>
        <w:tab/>
      </w:r>
    </w:p>
    <w:p w14:paraId="12954301" w14:textId="77777777" w:rsidR="00495DDE" w:rsidRPr="00CA5BBD" w:rsidRDefault="00495DDE" w:rsidP="00495DDE">
      <w:pPr>
        <w:pStyle w:val="OS-4"/>
      </w:pPr>
      <w:r w:rsidRPr="00CA5BBD">
        <w:t>Strikke</w:t>
      </w:r>
      <w:r>
        <w:t xml:space="preserve"> K</w:t>
      </w:r>
      <w:r w:rsidRPr="00CA5BBD">
        <w:t>af</w:t>
      </w:r>
      <w:r>
        <w:t>é</w:t>
      </w:r>
      <w:r w:rsidRPr="00CA5BBD">
        <w:t xml:space="preserve"> hver torsdag</w:t>
      </w:r>
    </w:p>
    <w:p w14:paraId="03382F1F" w14:textId="79A97168" w:rsidR="00495DDE" w:rsidRPr="00CA5BBD" w:rsidRDefault="00BD4F02" w:rsidP="00495DDE">
      <w:r>
        <w:rPr>
          <w:noProof/>
        </w:rPr>
        <w:drawing>
          <wp:anchor distT="0" distB="0" distL="114300" distR="114300" simplePos="0" relativeHeight="251781120" behindDoc="0" locked="0" layoutInCell="1" allowOverlap="1" wp14:anchorId="625298BD" wp14:editId="6A79B69A">
            <wp:simplePos x="0" y="0"/>
            <wp:positionH relativeFrom="margin">
              <wp:posOffset>5805644</wp:posOffset>
            </wp:positionH>
            <wp:positionV relativeFrom="paragraph">
              <wp:posOffset>174625</wp:posOffset>
            </wp:positionV>
            <wp:extent cx="633521" cy="427512"/>
            <wp:effectExtent l="19050" t="38100" r="33655" b="67945"/>
            <wp:wrapNone/>
            <wp:docPr id="1499313403" name="Bilde 10" descr="Et bilde som inneholder Grafikk, sirkel, grafisk design,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18406" name="Bilde 10" descr="Et bilde som inneholder Grafikk, sirkel, grafisk design, design&#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rot="1136057">
                      <a:off x="0" y="0"/>
                      <a:ext cx="633521" cy="427512"/>
                    </a:xfrm>
                    <a:prstGeom prst="rect">
                      <a:avLst/>
                    </a:prstGeom>
                  </pic:spPr>
                </pic:pic>
              </a:graphicData>
            </a:graphic>
            <wp14:sizeRelH relativeFrom="page">
              <wp14:pctWidth>0</wp14:pctWidth>
            </wp14:sizeRelH>
            <wp14:sizeRelV relativeFrom="page">
              <wp14:pctHeight>0</wp14:pctHeight>
            </wp14:sizeRelV>
          </wp:anchor>
        </w:drawing>
      </w:r>
      <w:r w:rsidR="00495DDE">
        <w:rPr>
          <w:noProof/>
        </w:rPr>
        <w:drawing>
          <wp:anchor distT="0" distB="0" distL="114300" distR="114300" simplePos="0" relativeHeight="251649024" behindDoc="0" locked="0" layoutInCell="1" allowOverlap="1" wp14:anchorId="039E04D7" wp14:editId="42731477">
            <wp:simplePos x="0" y="0"/>
            <wp:positionH relativeFrom="margin">
              <wp:posOffset>5048496</wp:posOffset>
            </wp:positionH>
            <wp:positionV relativeFrom="paragraph">
              <wp:posOffset>285541</wp:posOffset>
            </wp:positionV>
            <wp:extent cx="798870" cy="531688"/>
            <wp:effectExtent l="0" t="0" r="1270" b="1905"/>
            <wp:wrapNone/>
            <wp:docPr id="82869887" name="Bilde 8" descr="Et bilde som inneholder sirkel, Grafikk, Fargerik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64495" name="Bilde 8" descr="Et bilde som inneholder sirkel, Grafikk, Fargerikt, design&#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8870" cy="531688"/>
                    </a:xfrm>
                    <a:prstGeom prst="rect">
                      <a:avLst/>
                    </a:prstGeom>
                  </pic:spPr>
                </pic:pic>
              </a:graphicData>
            </a:graphic>
            <wp14:sizeRelH relativeFrom="page">
              <wp14:pctWidth>0</wp14:pctWidth>
            </wp14:sizeRelH>
            <wp14:sizeRelV relativeFrom="page">
              <wp14:pctHeight>0</wp14:pctHeight>
            </wp14:sizeRelV>
          </wp:anchor>
        </w:drawing>
      </w:r>
      <w:r w:rsidR="00495DDE">
        <w:rPr>
          <w:noProof/>
        </w:rPr>
        <w:drawing>
          <wp:anchor distT="0" distB="0" distL="114300" distR="114300" simplePos="0" relativeHeight="251655168" behindDoc="0" locked="0" layoutInCell="1" allowOverlap="1" wp14:anchorId="1EC6868C" wp14:editId="41247703">
            <wp:simplePos x="0" y="0"/>
            <wp:positionH relativeFrom="column">
              <wp:posOffset>4508015</wp:posOffset>
            </wp:positionH>
            <wp:positionV relativeFrom="paragraph">
              <wp:posOffset>113114</wp:posOffset>
            </wp:positionV>
            <wp:extent cx="633521" cy="427512"/>
            <wp:effectExtent l="38100" t="57150" r="14605" b="29845"/>
            <wp:wrapNone/>
            <wp:docPr id="755968910" name="Bilde 10" descr="Et bilde som inneholder Grafikk, sirkel, grafisk design,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18406" name="Bilde 10" descr="Et bilde som inneholder Grafikk, sirkel, grafisk design, design&#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rot="11329631">
                      <a:off x="0" y="0"/>
                      <a:ext cx="636611" cy="429597"/>
                    </a:xfrm>
                    <a:prstGeom prst="rect">
                      <a:avLst/>
                    </a:prstGeom>
                  </pic:spPr>
                </pic:pic>
              </a:graphicData>
            </a:graphic>
            <wp14:sizeRelH relativeFrom="page">
              <wp14:pctWidth>0</wp14:pctWidth>
            </wp14:sizeRelH>
            <wp14:sizeRelV relativeFrom="page">
              <wp14:pctHeight>0</wp14:pctHeight>
            </wp14:sizeRelV>
          </wp:anchor>
        </w:drawing>
      </w:r>
      <w:r w:rsidR="00495DDE">
        <w:t>Strikke Kaféen</w:t>
      </w:r>
      <w:r w:rsidR="00495DDE" w:rsidRPr="00CA5BBD">
        <w:t xml:space="preserve"> er en selvstendig aktivitet som blir </w:t>
      </w:r>
      <w:r w:rsidR="00495DDE">
        <w:t xml:space="preserve">arrangert </w:t>
      </w:r>
      <w:r w:rsidR="00495DDE" w:rsidRPr="00CA5BBD">
        <w:t>av frivillige</w:t>
      </w:r>
      <w:r w:rsidR="00495DDE">
        <w:t>.</w:t>
      </w:r>
    </w:p>
    <w:p w14:paraId="1D745CC1" w14:textId="77777777" w:rsidR="00495DDE" w:rsidRPr="00AC5592" w:rsidRDefault="00495DDE" w:rsidP="00495DDE">
      <w:pPr>
        <w:pStyle w:val="OS-4"/>
      </w:pPr>
      <w:r w:rsidRPr="00AC5592">
        <w:t>Kompis</w:t>
      </w:r>
    </w:p>
    <w:p w14:paraId="14171D34" w14:textId="77777777" w:rsidR="00495DDE" w:rsidRDefault="00495DDE" w:rsidP="00495DDE">
      <w:r w:rsidRPr="00EC6935">
        <w:t>Frivilligsentralen og Øyslebø Helselag har et samarbeid med Øyslebø Ungdomsskole der valgfagselever i</w:t>
      </w:r>
      <w:r>
        <w:t xml:space="preserve"> faget</w:t>
      </w:r>
      <w:r w:rsidRPr="00EC6935">
        <w:t xml:space="preserve"> </w:t>
      </w:r>
      <w:r>
        <w:t>«I</w:t>
      </w:r>
      <w:r w:rsidRPr="00EC6935">
        <w:t>nnsats for andre</w:t>
      </w:r>
      <w:r>
        <w:t>»</w:t>
      </w:r>
      <w:r w:rsidRPr="00EC6935">
        <w:t xml:space="preserve"> planlegger og tilbereder </w:t>
      </w:r>
      <w:r>
        <w:t>et måltid</w:t>
      </w:r>
      <w:r w:rsidRPr="00EC6935">
        <w:t xml:space="preserve">. Annenhver uke møter valgfagselevene på kaféen </w:t>
      </w:r>
      <w:r>
        <w:t>i</w:t>
      </w:r>
      <w:r w:rsidRPr="00EC6935">
        <w:t xml:space="preserve"> </w:t>
      </w:r>
      <w:r>
        <w:t>F</w:t>
      </w:r>
      <w:r w:rsidRPr="00EC6935">
        <w:t xml:space="preserve">rivilligsentralen og tilbereder middag til ungdom og andre besøkende som kommer innom. </w:t>
      </w:r>
    </w:p>
    <w:p w14:paraId="50299653" w14:textId="77777777" w:rsidR="00884158" w:rsidRPr="00E955CA" w:rsidRDefault="00884158" w:rsidP="00884158">
      <w:pPr>
        <w:pStyle w:val="OS-4"/>
      </w:pPr>
      <w:r w:rsidRPr="00E955CA">
        <w:t>Øyslebø barneskole</w:t>
      </w:r>
      <w:r>
        <w:t xml:space="preserve"> - </w:t>
      </w:r>
      <w:r w:rsidRPr="00E955CA">
        <w:t>Lyttevenner</w:t>
      </w:r>
    </w:p>
    <w:p w14:paraId="6678C2E5" w14:textId="77777777" w:rsidR="00884158" w:rsidRPr="00E955CA" w:rsidRDefault="00884158" w:rsidP="00884158">
      <w:r w:rsidRPr="00E955CA">
        <w:t xml:space="preserve">Frivilligsentralen hadde et møte med enhetsleder på </w:t>
      </w:r>
      <w:r>
        <w:t xml:space="preserve">Øyslebø </w:t>
      </w:r>
      <w:r w:rsidRPr="00E955CA">
        <w:t>barne</w:t>
      </w:r>
      <w:r>
        <w:t xml:space="preserve">- </w:t>
      </w:r>
      <w:r w:rsidRPr="00E955CA">
        <w:t>og ungdomsskole i forhold til lyttevenner. Dette skulle starte opp så snart de fikk snakket med de gjeldene lære</w:t>
      </w:r>
      <w:r>
        <w:t>r</w:t>
      </w:r>
      <w:r w:rsidRPr="00E955CA">
        <w:t>e i de forskjellige trinnene. Dette kom dessverre ikke i gang i 2023 da skolen som skulle sette dette i gang ble rammet av sykemeldinger og stillingsendringer.</w:t>
      </w:r>
      <w:r>
        <w:t xml:space="preserve"> Arbeidet videreføres til 2024.</w:t>
      </w:r>
    </w:p>
    <w:p w14:paraId="41D9B5BD" w14:textId="77777777" w:rsidR="00884158" w:rsidRPr="00B407CF" w:rsidRDefault="00884158" w:rsidP="00884158">
      <w:pPr>
        <w:pStyle w:val="OS-4"/>
      </w:pPr>
      <w:r w:rsidRPr="00E955CA">
        <w:lastRenderedPageBreak/>
        <w:t>Øyslebø Ungdomsskole</w:t>
      </w:r>
      <w:r>
        <w:t xml:space="preserve"> - </w:t>
      </w:r>
      <w:r w:rsidRPr="00B407CF">
        <w:t>Innsats for andre</w:t>
      </w:r>
    </w:p>
    <w:p w14:paraId="581DF8BD" w14:textId="77777777" w:rsidR="00884158" w:rsidRPr="00E955CA" w:rsidRDefault="00884158" w:rsidP="00884158">
      <w:r>
        <w:t>I j</w:t>
      </w:r>
      <w:r w:rsidRPr="00E955CA">
        <w:t xml:space="preserve">uni 2023 hadde vi et samarbeidsmøte med valgfagslærer på ungdomsskolen som hadde ansvaret for innsats for andre, der vi </w:t>
      </w:r>
      <w:r>
        <w:t xml:space="preserve">ble enige </w:t>
      </w:r>
      <w:r w:rsidRPr="00E955CA">
        <w:t>om utplassering av elever. BUA Marnardal begynte å ta imot grupper av elever på 5-6 stykker fra 8-10 trinn. De kommer 2 timer hver onsdag for å hjelpe til på BUA.</w:t>
      </w:r>
    </w:p>
    <w:p w14:paraId="29892DA2" w14:textId="303DFEF9" w:rsidR="00BE63D3" w:rsidRPr="00DC13D6" w:rsidRDefault="00BE63D3" w:rsidP="00BE63D3">
      <w:pPr>
        <w:pStyle w:val="OS-4"/>
      </w:pPr>
      <w:r w:rsidRPr="00DC13D6">
        <w:t xml:space="preserve">Åpen dag på </w:t>
      </w:r>
      <w:r>
        <w:t>d</w:t>
      </w:r>
      <w:r w:rsidRPr="00DC13D6">
        <w:t>agsenteret</w:t>
      </w:r>
      <w:r w:rsidRPr="00DC13D6">
        <w:tab/>
      </w:r>
      <w:r w:rsidRPr="00DC13D6">
        <w:tab/>
      </w:r>
      <w:r w:rsidRPr="00DC13D6">
        <w:tab/>
      </w:r>
      <w:r w:rsidRPr="00DC13D6">
        <w:tab/>
        <w:t xml:space="preserve">    </w:t>
      </w:r>
    </w:p>
    <w:p w14:paraId="357FC5E7" w14:textId="46354190" w:rsidR="00BE63D3" w:rsidRDefault="00BE63D3" w:rsidP="00BE63D3">
      <w:r w:rsidRPr="00DC13D6">
        <w:t>Frivilligsentralen bistår med frivillige som hjelpe</w:t>
      </w:r>
      <w:r>
        <w:t>r</w:t>
      </w:r>
      <w:r w:rsidRPr="00DC13D6">
        <w:t xml:space="preserve"> til på </w:t>
      </w:r>
      <w:r>
        <w:t>«Å</w:t>
      </w:r>
      <w:r w:rsidRPr="00DC13D6">
        <w:t>pen dag</w:t>
      </w:r>
      <w:r>
        <w:t>»</w:t>
      </w:r>
      <w:r w:rsidRPr="00DC13D6">
        <w:t>.</w:t>
      </w:r>
      <w:r w:rsidRPr="00694482">
        <w:rPr>
          <w:b/>
          <w:bCs/>
          <w:noProof/>
          <w:sz w:val="36"/>
          <w:szCs w:val="36"/>
        </w:rPr>
        <w:t xml:space="preserve"> </w:t>
      </w:r>
      <w:r w:rsidRPr="00DC13D6">
        <w:t>De frivillige bidrar med tilrettelegging, servering og ivaretakelse av gjestene hver torsdag.</w:t>
      </w:r>
      <w:r w:rsidR="00884158">
        <w:t xml:space="preserve"> </w:t>
      </w:r>
      <w:r>
        <w:t xml:space="preserve">Frivilliges innsats er organisert i en egen </w:t>
      </w:r>
      <w:r w:rsidRPr="00DC13D6">
        <w:t>vaktliste</w:t>
      </w:r>
      <w:r>
        <w:t xml:space="preserve">. </w:t>
      </w:r>
    </w:p>
    <w:p w14:paraId="01D7F787" w14:textId="77777777" w:rsidR="00BE63D3" w:rsidRDefault="00BE63D3" w:rsidP="00BE63D3">
      <w:r>
        <w:t>Det er også opprettet en samarbeidsavtale med kommunen ang. bruken av kommunenes minibuss. Frivilligsentralen organiserer frivillige som benytter omsorgssenterets minibuss for å bringe gjester til og fra «Åpen dag».</w:t>
      </w:r>
      <w:r w:rsidRPr="002D323C">
        <w:t xml:space="preserve"> </w:t>
      </w:r>
    </w:p>
    <w:p w14:paraId="553FA9E4" w14:textId="77777777" w:rsidR="00BE63D3" w:rsidRPr="00DC13D6" w:rsidRDefault="00BE63D3" w:rsidP="00BE63D3">
      <w:pPr>
        <w:pStyle w:val="OS-4"/>
      </w:pPr>
      <w:r w:rsidRPr="00DC13D6">
        <w:t>Sansehagen</w:t>
      </w:r>
    </w:p>
    <w:p w14:paraId="06658459" w14:textId="77777777" w:rsidR="00BE63D3" w:rsidRDefault="00BE63D3" w:rsidP="00BE63D3">
      <w:r w:rsidRPr="00DC13D6">
        <w:t>En gruppe på 4</w:t>
      </w:r>
      <w:r>
        <w:t xml:space="preserve"> - </w:t>
      </w:r>
      <w:r w:rsidRPr="00DC13D6">
        <w:t xml:space="preserve">5 damer steller sansehagen en dag i uka i hele </w:t>
      </w:r>
      <w:r>
        <w:t>vår/</w:t>
      </w:r>
      <w:r w:rsidRPr="00DC13D6">
        <w:t xml:space="preserve">sommer/høst sesongen.  Frivilligsentralen </w:t>
      </w:r>
      <w:r>
        <w:t xml:space="preserve">organiserer samarbeidsmøter med kommunen og de frivillige. </w:t>
      </w:r>
    </w:p>
    <w:p w14:paraId="7F92FFC1" w14:textId="77777777" w:rsidR="00BE63D3" w:rsidRDefault="00BE63D3" w:rsidP="00BE63D3">
      <w:r>
        <w:t xml:space="preserve">Daglig leder </w:t>
      </w:r>
      <w:r w:rsidRPr="00DC13D6">
        <w:t>bist</w:t>
      </w:r>
      <w:r>
        <w:t>år</w:t>
      </w:r>
      <w:r w:rsidRPr="00DC13D6">
        <w:t xml:space="preserve"> med for eksempel </w:t>
      </w:r>
      <w:r>
        <w:t xml:space="preserve">søknader om </w:t>
      </w:r>
      <w:r w:rsidRPr="00DC13D6">
        <w:t>økonomisk støtte til nytt utstyr eller lignende</w:t>
      </w:r>
      <w:r>
        <w:t xml:space="preserve">, samt med oppfølging og </w:t>
      </w:r>
      <w:r w:rsidRPr="00DC13D6">
        <w:t>dialog med kommunen.</w:t>
      </w:r>
    </w:p>
    <w:p w14:paraId="456A7C82" w14:textId="77777777" w:rsidR="00BE63D3" w:rsidRPr="00DC13D6" w:rsidRDefault="00BE63D3" w:rsidP="00BE63D3">
      <w:r>
        <w:t>Samarbeidet med Harald Øyslebø, avdelingsleder for Park og grønt i kommunen har fungert svært godt.</w:t>
      </w:r>
      <w:r w:rsidRPr="00DC13D6">
        <w:t xml:space="preserve">   </w:t>
      </w:r>
      <w:r w:rsidRPr="00DC13D6">
        <w:rPr>
          <w:b/>
          <w:bCs/>
        </w:rPr>
        <w:t xml:space="preserve"> </w:t>
      </w:r>
    </w:p>
    <w:p w14:paraId="2129AD4A" w14:textId="77777777" w:rsidR="00BE63D3" w:rsidRDefault="00BE63D3" w:rsidP="00BE63D3">
      <w:pPr>
        <w:pStyle w:val="OS-4"/>
      </w:pPr>
      <w:proofErr w:type="spellStart"/>
      <w:r w:rsidRPr="004B1919">
        <w:t>Sykkelvenn</w:t>
      </w:r>
      <w:proofErr w:type="spellEnd"/>
      <w:r>
        <w:t>:</w:t>
      </w:r>
    </w:p>
    <w:p w14:paraId="56E9BD35" w14:textId="77777777" w:rsidR="00BE63D3" w:rsidRDefault="00BE63D3" w:rsidP="00BE63D3">
      <w:r w:rsidRPr="000C646E">
        <w:t>Frivilligsentralen eier to elektriske tandemsykler som står parkert på omsorgssenteret. Disse fikk byttet noen slitedeler og fikk en overhaling i fjor høst. De kan fritt bli brukt av frivillige eller pårørende som ønsker å ta med seg noen brukere på tur.</w:t>
      </w:r>
    </w:p>
    <w:p w14:paraId="65CDFC63" w14:textId="77777777" w:rsidR="00F665F0" w:rsidRPr="00DC13D6" w:rsidRDefault="00F665F0" w:rsidP="00F665F0">
      <w:pPr>
        <w:pStyle w:val="OS-4"/>
      </w:pPr>
      <w:r w:rsidRPr="00DC13D6">
        <w:t>Besøksvenner/Ledsagertjenester</w:t>
      </w:r>
    </w:p>
    <w:p w14:paraId="2A5852CF" w14:textId="77777777" w:rsidR="00F665F0" w:rsidRPr="00DC13D6" w:rsidRDefault="00F665F0" w:rsidP="00F665F0">
      <w:r w:rsidRPr="00DC13D6">
        <w:t>Vi har en del brukere som har benyttet seg av besøksvenn/ledsagertjenesten. Vi opplever at brukerne som har besøksvenn eller benytter seg av ledsagertjenesten er svært fornøyd</w:t>
      </w:r>
      <w:r>
        <w:t xml:space="preserve"> og trygge</w:t>
      </w:r>
      <w:r w:rsidRPr="00DC13D6">
        <w:t xml:space="preserve"> med de frivillige.</w:t>
      </w:r>
    </w:p>
    <w:p w14:paraId="196D97CF" w14:textId="77777777" w:rsidR="00F665F0" w:rsidRPr="00F33E3C" w:rsidRDefault="00F665F0" w:rsidP="00F665F0">
      <w:pPr>
        <w:pStyle w:val="OS-4"/>
      </w:pPr>
      <w:r w:rsidRPr="00F33E3C">
        <w:t>Transport/sjåfør</w:t>
      </w:r>
    </w:p>
    <w:p w14:paraId="1C65940D" w14:textId="77777777" w:rsidR="00F665F0" w:rsidRPr="00F33E3C" w:rsidRDefault="00F665F0" w:rsidP="00F665F0">
      <w:r w:rsidRPr="00F33E3C">
        <w:t>Det er et økende behov for skyss blant de eldre i Øyslebø</w:t>
      </w:r>
      <w:r>
        <w:t xml:space="preserve">, </w:t>
      </w:r>
      <w:r w:rsidRPr="00F33E3C">
        <w:t>Marnardal</w:t>
      </w:r>
      <w:r>
        <w:t xml:space="preserve">, </w:t>
      </w:r>
      <w:r w:rsidRPr="00F33E3C">
        <w:t>Laudal og Bjelland.</w:t>
      </w:r>
    </w:p>
    <w:p w14:paraId="7FED84DF" w14:textId="77777777" w:rsidR="00F665F0" w:rsidRDefault="00F665F0" w:rsidP="00F665F0">
      <w:r w:rsidRPr="00F33E3C">
        <w:t xml:space="preserve">Frivilligsentralen har </w:t>
      </w:r>
      <w:r>
        <w:t>utarbeidet</w:t>
      </w:r>
      <w:r w:rsidRPr="00F33E3C">
        <w:t xml:space="preserve"> rutiner og ramme</w:t>
      </w:r>
      <w:r>
        <w:t>r</w:t>
      </w:r>
      <w:r w:rsidRPr="00F33E3C">
        <w:t xml:space="preserve"> rundt bruken av skyss/transport </w:t>
      </w:r>
      <w:r>
        <w:t>fordi</w:t>
      </w:r>
      <w:r w:rsidRPr="00F33E3C">
        <w:t xml:space="preserve"> etterspørselen </w:t>
      </w:r>
      <w:r>
        <w:t>har økt</w:t>
      </w:r>
      <w:r w:rsidRPr="00F33E3C">
        <w:t xml:space="preserve">. </w:t>
      </w:r>
    </w:p>
    <w:p w14:paraId="560F4A28" w14:textId="77777777" w:rsidR="00F665F0" w:rsidRPr="00F33E3C" w:rsidRDefault="00F665F0" w:rsidP="00F665F0">
      <w:r>
        <w:t>Vi har siden</w:t>
      </w:r>
      <w:r w:rsidRPr="00F33E3C">
        <w:t xml:space="preserve"> oktober 2023 logg</w:t>
      </w:r>
      <w:r>
        <w:t>ført</w:t>
      </w:r>
      <w:r w:rsidRPr="00F33E3C">
        <w:t xml:space="preserve"> bestillinger</w:t>
      </w:r>
      <w:r>
        <w:t xml:space="preserve"> av skyss for å kartlegge behovet</w:t>
      </w:r>
      <w:r w:rsidRPr="00F33E3C">
        <w:t>.</w:t>
      </w:r>
    </w:p>
    <w:p w14:paraId="239CD725" w14:textId="77777777" w:rsidR="00F665F0" w:rsidRDefault="00F665F0" w:rsidP="00F665F0">
      <w:r w:rsidRPr="00F33E3C">
        <w:t xml:space="preserve">Fra oktober 2023 til midten av februar 2024 har det blitt bestilt nærmere 50 </w:t>
      </w:r>
      <w:r>
        <w:t>oppdrag.</w:t>
      </w:r>
      <w:r w:rsidRPr="00F33E3C">
        <w:t xml:space="preserve"> </w:t>
      </w:r>
    </w:p>
    <w:p w14:paraId="52F66E86" w14:textId="77777777" w:rsidR="00F665F0" w:rsidRDefault="00F665F0" w:rsidP="00F665F0">
      <w:r>
        <w:t>B</w:t>
      </w:r>
      <w:r w:rsidRPr="00F33E3C">
        <w:t>estiller</w:t>
      </w:r>
      <w:r>
        <w:t>e</w:t>
      </w:r>
      <w:r w:rsidRPr="00F33E3C">
        <w:t xml:space="preserve"> er </w:t>
      </w:r>
      <w:r>
        <w:t xml:space="preserve">både </w:t>
      </w:r>
      <w:r w:rsidRPr="00F33E3C">
        <w:t xml:space="preserve">privat personer, </w:t>
      </w:r>
      <w:r>
        <w:t>O</w:t>
      </w:r>
      <w:r w:rsidRPr="00F33E3C">
        <w:t xml:space="preserve">msorgssenteret og legekontoret.  </w:t>
      </w:r>
      <w:r w:rsidRPr="0093442E">
        <w:t xml:space="preserve">                  </w:t>
      </w:r>
    </w:p>
    <w:p w14:paraId="76C138EA" w14:textId="77777777" w:rsidR="002002A5" w:rsidRPr="00DC13D6" w:rsidRDefault="002002A5" w:rsidP="002002A5">
      <w:pPr>
        <w:pStyle w:val="OS-4"/>
      </w:pPr>
      <w:r w:rsidRPr="00DC13D6">
        <w:lastRenderedPageBreak/>
        <w:t>Våkevakt</w:t>
      </w:r>
    </w:p>
    <w:p w14:paraId="10787477" w14:textId="4B06113D" w:rsidR="00BD4F02" w:rsidRDefault="002002A5" w:rsidP="00884158">
      <w:pPr>
        <w:rPr>
          <w:b/>
          <w:sz w:val="40"/>
          <w:szCs w:val="36"/>
        </w:rPr>
      </w:pPr>
      <w:r w:rsidRPr="00DC13D6">
        <w:t xml:space="preserve">Vi har noen få frivillige som bidra med å sitte våkevakt over pasienter i Marnardal omsorgssenter i livets sluttfase. </w:t>
      </w:r>
      <w:r w:rsidR="00BD4F02">
        <w:br w:type="page"/>
      </w:r>
    </w:p>
    <w:p w14:paraId="5FBD8843" w14:textId="5A5F2E1A" w:rsidR="00493A9B" w:rsidRDefault="00493A9B" w:rsidP="00ED77E6">
      <w:pPr>
        <w:pStyle w:val="OS-2"/>
      </w:pPr>
      <w:r>
        <w:lastRenderedPageBreak/>
        <w:t>Prosjekter</w:t>
      </w:r>
    </w:p>
    <w:p w14:paraId="0F4DD642" w14:textId="77777777" w:rsidR="00495DDE" w:rsidRPr="00242BBA" w:rsidRDefault="00495DDE" w:rsidP="00495DDE">
      <w:pPr>
        <w:pStyle w:val="OS-4"/>
      </w:pPr>
      <w:r>
        <w:rPr>
          <w:noProof/>
          <w:sz w:val="36"/>
          <w:szCs w:val="36"/>
        </w:rPr>
        <w:drawing>
          <wp:anchor distT="0" distB="0" distL="114300" distR="114300" simplePos="0" relativeHeight="251612160" behindDoc="0" locked="0" layoutInCell="1" allowOverlap="1" wp14:anchorId="35D82B07" wp14:editId="40F770B4">
            <wp:simplePos x="0" y="0"/>
            <wp:positionH relativeFrom="margin">
              <wp:posOffset>4162349</wp:posOffset>
            </wp:positionH>
            <wp:positionV relativeFrom="paragraph">
              <wp:posOffset>297282</wp:posOffset>
            </wp:positionV>
            <wp:extent cx="2648498" cy="2648498"/>
            <wp:effectExtent l="0" t="0" r="0" b="0"/>
            <wp:wrapSquare wrapText="bothSides"/>
            <wp:docPr id="1192922268" name="Bilde 3" descr="Et bilde som inneholder tekst, sirkel, logo, merk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0378" name="Bilde 3" descr="Et bilde som inneholder tekst, sirkel, logo, merking&#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8498" cy="2648498"/>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42BBA">
        <w:t>Bygdekaf</w:t>
      </w:r>
      <w:r>
        <w:t>è</w:t>
      </w:r>
      <w:proofErr w:type="spellEnd"/>
      <w:r w:rsidRPr="00242BBA">
        <w:t>:</w:t>
      </w:r>
      <w:r w:rsidRPr="00D56B6A">
        <w:rPr>
          <w:noProof/>
        </w:rPr>
        <w:t xml:space="preserve"> </w:t>
      </w:r>
    </w:p>
    <w:p w14:paraId="382164D0" w14:textId="77777777" w:rsidR="00495DDE" w:rsidRDefault="00495DDE" w:rsidP="00495DDE">
      <w:proofErr w:type="spellStart"/>
      <w:r w:rsidRPr="00242BBA">
        <w:t>Bygdekafè</w:t>
      </w:r>
      <w:proofErr w:type="spellEnd"/>
      <w:r w:rsidRPr="00242BBA">
        <w:t xml:space="preserve"> var i en avsluttende fase i første del av 2023 hvor de siste arrangementene var 17</w:t>
      </w:r>
      <w:r>
        <w:t xml:space="preserve">. – </w:t>
      </w:r>
      <w:r w:rsidRPr="00242BBA">
        <w:t>22</w:t>
      </w:r>
      <w:r>
        <w:t>.</w:t>
      </w:r>
      <w:r w:rsidRPr="00242BBA">
        <w:t xml:space="preserve"> april. </w:t>
      </w:r>
      <w:proofErr w:type="spellStart"/>
      <w:r w:rsidRPr="00242BBA">
        <w:t>Bygdekafè</w:t>
      </w:r>
      <w:proofErr w:type="spellEnd"/>
      <w:r w:rsidRPr="00242BBA">
        <w:t xml:space="preserve"> sitt siste arrangement var sommeravslutning på </w:t>
      </w:r>
      <w:r>
        <w:t>V</w:t>
      </w:r>
      <w:r w:rsidRPr="00242BBA">
        <w:t xml:space="preserve">eksthuset 22 mai. </w:t>
      </w:r>
    </w:p>
    <w:p w14:paraId="74255A4C" w14:textId="77777777" w:rsidR="00495DDE" w:rsidRPr="00242BBA" w:rsidRDefault="00495DDE" w:rsidP="00495DDE">
      <w:r w:rsidRPr="00242BBA">
        <w:t xml:space="preserve">Sluttrapporten og sluttregnskapet ble utarbeidet og sendt inn til </w:t>
      </w:r>
      <w:r>
        <w:t>H</w:t>
      </w:r>
      <w:r w:rsidRPr="00242BBA">
        <w:t>elsedirektoratet i september.</w:t>
      </w:r>
    </w:p>
    <w:p w14:paraId="58061489" w14:textId="77777777" w:rsidR="00495DDE" w:rsidRPr="00990F9F" w:rsidRDefault="00495DDE" w:rsidP="00495DDE">
      <w:pPr>
        <w:pStyle w:val="OS-4"/>
      </w:pPr>
      <w:r>
        <w:rPr>
          <w:noProof/>
        </w:rPr>
        <w:drawing>
          <wp:anchor distT="0" distB="0" distL="114300" distR="114300" simplePos="0" relativeHeight="251620352" behindDoc="0" locked="0" layoutInCell="1" allowOverlap="1" wp14:anchorId="6FAB75F7" wp14:editId="1FD97700">
            <wp:simplePos x="0" y="0"/>
            <wp:positionH relativeFrom="column">
              <wp:posOffset>4055000</wp:posOffset>
            </wp:positionH>
            <wp:positionV relativeFrom="paragraph">
              <wp:posOffset>223849</wp:posOffset>
            </wp:positionV>
            <wp:extent cx="823148" cy="555475"/>
            <wp:effectExtent l="0" t="0" r="0" b="0"/>
            <wp:wrapNone/>
            <wp:docPr id="1592452775" name="Bilde 10" descr="Et bilde som inneholder Grafikk, sirkel, grafisk design,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18406" name="Bilde 10" descr="Et bilde som inneholder Grafikk, sirkel, grafisk design, design&#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0172" cy="560215"/>
                    </a:xfrm>
                    <a:prstGeom prst="rect">
                      <a:avLst/>
                    </a:prstGeom>
                  </pic:spPr>
                </pic:pic>
              </a:graphicData>
            </a:graphic>
            <wp14:sizeRelH relativeFrom="page">
              <wp14:pctWidth>0</wp14:pctWidth>
            </wp14:sizeRelH>
            <wp14:sizeRelV relativeFrom="page">
              <wp14:pctHeight>0</wp14:pctHeight>
            </wp14:sizeRelV>
          </wp:anchor>
        </w:drawing>
      </w:r>
      <w:r w:rsidRPr="00990F9F">
        <w:t>Flyktning</w:t>
      </w:r>
      <w:r>
        <w:t>e</w:t>
      </w:r>
      <w:r w:rsidRPr="00990F9F">
        <w:t>prosjektet:</w:t>
      </w:r>
      <w:r w:rsidRPr="00DF7EEF">
        <w:rPr>
          <w:noProof/>
        </w:rPr>
        <w:t xml:space="preserve"> </w:t>
      </w:r>
    </w:p>
    <w:p w14:paraId="7C4EC094" w14:textId="77777777" w:rsidR="00495DDE" w:rsidRDefault="00495DDE" w:rsidP="00495DDE">
      <w:r>
        <w:rPr>
          <w:noProof/>
        </w:rPr>
        <w:drawing>
          <wp:anchor distT="0" distB="0" distL="114300" distR="114300" simplePos="0" relativeHeight="251636736" behindDoc="0" locked="0" layoutInCell="1" allowOverlap="1" wp14:anchorId="74B6EE9F" wp14:editId="28ED4FBC">
            <wp:simplePos x="0" y="0"/>
            <wp:positionH relativeFrom="margin">
              <wp:posOffset>4413639</wp:posOffset>
            </wp:positionH>
            <wp:positionV relativeFrom="paragraph">
              <wp:posOffset>224985</wp:posOffset>
            </wp:positionV>
            <wp:extent cx="762759" cy="453805"/>
            <wp:effectExtent l="0" t="38100" r="0" b="99060"/>
            <wp:wrapNone/>
            <wp:docPr id="50051374" name="Bilde 12" descr="Et bilde som inneholder Grafikk, sirkel, Fargerik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42750" name="Bilde 12" descr="Et bilde som inneholder Grafikk, sirkel, Fargerikt, design&#10;&#10;Automatisk generert beskrivelse"/>
                    <pic:cNvPicPr/>
                  </pic:nvPicPr>
                  <pic:blipFill>
                    <a:blip r:embed="rId14" cstate="print">
                      <a:extLst>
                        <a:ext uri="{28A0092B-C50C-407E-A947-70E740481C1C}">
                          <a14:useLocalDpi xmlns:a14="http://schemas.microsoft.com/office/drawing/2010/main" val="0"/>
                        </a:ext>
                      </a:extLst>
                    </a:blip>
                    <a:stretch>
                      <a:fillRect/>
                    </a:stretch>
                  </pic:blipFill>
                  <pic:spPr>
                    <a:xfrm rot="20179081">
                      <a:off x="0" y="0"/>
                      <a:ext cx="762759" cy="453805"/>
                    </a:xfrm>
                    <a:prstGeom prst="rect">
                      <a:avLst/>
                    </a:prstGeom>
                  </pic:spPr>
                </pic:pic>
              </a:graphicData>
            </a:graphic>
            <wp14:sizeRelH relativeFrom="page">
              <wp14:pctWidth>0</wp14:pctWidth>
            </wp14:sizeRelH>
            <wp14:sizeRelV relativeFrom="page">
              <wp14:pctHeight>0</wp14:pctHeight>
            </wp14:sizeRelV>
          </wp:anchor>
        </w:drawing>
      </w:r>
      <w:r>
        <w:t>Marnardal frivilligsentral har fått tildelt</w:t>
      </w:r>
      <w:r w:rsidRPr="00242BBA">
        <w:t xml:space="preserve"> prosjektmidler</w:t>
      </w:r>
      <w:r>
        <w:t xml:space="preserve"> fra Agder fylkeskommune. </w:t>
      </w:r>
    </w:p>
    <w:p w14:paraId="743EF4C9" w14:textId="77777777" w:rsidR="00495DDE" w:rsidRDefault="00495DDE" w:rsidP="00495DDE">
      <w:r>
        <w:rPr>
          <w:noProof/>
        </w:rPr>
        <w:drawing>
          <wp:anchor distT="0" distB="0" distL="114300" distR="114300" simplePos="0" relativeHeight="251628544" behindDoc="0" locked="0" layoutInCell="1" allowOverlap="1" wp14:anchorId="3318B072" wp14:editId="5535D463">
            <wp:simplePos x="0" y="0"/>
            <wp:positionH relativeFrom="leftMargin">
              <wp:posOffset>5594350</wp:posOffset>
            </wp:positionH>
            <wp:positionV relativeFrom="paragraph">
              <wp:posOffset>1905</wp:posOffset>
            </wp:positionV>
            <wp:extent cx="988060" cy="597535"/>
            <wp:effectExtent l="19050" t="19050" r="2540" b="31115"/>
            <wp:wrapNone/>
            <wp:docPr id="2008918959" name="Bilde 11" descr="Et bilde som inneholder sirkel, Grafikk, Farger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96729" name="Bilde 11" descr="Et bilde som inneholder sirkel, Grafikk, Fargerikt&#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rot="21449871" flipH="1">
                      <a:off x="0" y="0"/>
                      <a:ext cx="988060" cy="597535"/>
                    </a:xfrm>
                    <a:prstGeom prst="rect">
                      <a:avLst/>
                    </a:prstGeom>
                  </pic:spPr>
                </pic:pic>
              </a:graphicData>
            </a:graphic>
            <wp14:sizeRelH relativeFrom="page">
              <wp14:pctWidth>0</wp14:pctWidth>
            </wp14:sizeRelH>
            <wp14:sizeRelV relativeFrom="page">
              <wp14:pctHeight>0</wp14:pctHeight>
            </wp14:sizeRelV>
          </wp:anchor>
        </w:drawing>
      </w:r>
      <w:r>
        <w:t xml:space="preserve">Prosjektmidlene skal bistå aktivitetskoordinator i Lindesnes kommune i arbeidet med integrering og tilrettelegging for aktivitetstilbud til </w:t>
      </w:r>
      <w:r w:rsidRPr="00242BBA">
        <w:t xml:space="preserve">nykommene flyktninger. </w:t>
      </w:r>
    </w:p>
    <w:p w14:paraId="2E41A926" w14:textId="77777777" w:rsidR="00495DDE" w:rsidRPr="00242BBA" w:rsidRDefault="00495DDE" w:rsidP="00495DDE">
      <w:r>
        <w:t>Marnardal frivilligsentral deltar</w:t>
      </w:r>
      <w:r w:rsidRPr="00242BBA">
        <w:t xml:space="preserve"> i samarbeidsgrupp</w:t>
      </w:r>
      <w:r>
        <w:t>en som er opprettet</w:t>
      </w:r>
      <w:r w:rsidRPr="00242BBA">
        <w:t>.</w:t>
      </w:r>
    </w:p>
    <w:p w14:paraId="2802E076" w14:textId="77777777" w:rsidR="00495DDE" w:rsidRPr="00242BBA" w:rsidRDefault="00495DDE" w:rsidP="00495DDE">
      <w:r>
        <w:t xml:space="preserve">Arbeidet med dette prosjektet videreføres i </w:t>
      </w:r>
      <w:r w:rsidRPr="00242BBA">
        <w:t>2024.</w:t>
      </w:r>
    </w:p>
    <w:p w14:paraId="1169D78D" w14:textId="77777777" w:rsidR="00495DDE" w:rsidRDefault="00495DDE" w:rsidP="00495DDE">
      <w:pPr>
        <w:pStyle w:val="OS-4"/>
      </w:pPr>
      <w:r w:rsidRPr="00C05E48">
        <w:t>B</w:t>
      </w:r>
      <w:r>
        <w:t>UA Marnardal</w:t>
      </w:r>
      <w:r w:rsidRPr="00C05E48">
        <w:t xml:space="preserve"> Utlånssentral:</w:t>
      </w:r>
    </w:p>
    <w:p w14:paraId="247EF70B" w14:textId="77777777" w:rsidR="00495DDE" w:rsidRDefault="00495DDE" w:rsidP="00495DDE">
      <w:r w:rsidRPr="009C49B6">
        <w:t>Det ble handlet inn sommerutstyr og innredning</w:t>
      </w:r>
      <w:r>
        <w:t xml:space="preserve">. Klargjøring av systemer, registrering av utstyr, samt rekrutteringen av frivillige tok lenger tid enn forventet. </w:t>
      </w:r>
      <w:r w:rsidRPr="009C49B6">
        <w:t xml:space="preserve"> </w:t>
      </w:r>
      <w:r>
        <w:t>Åpning av BUA måtte derfor</w:t>
      </w:r>
      <w:r w:rsidRPr="009C49B6">
        <w:t xml:space="preserve"> </w:t>
      </w:r>
      <w:r>
        <w:t>utsattes noen måneder</w:t>
      </w:r>
      <w:r w:rsidRPr="009C49B6">
        <w:t>. BUA Marnardal åpn</w:t>
      </w:r>
      <w:r>
        <w:t>et</w:t>
      </w:r>
      <w:r w:rsidRPr="009C49B6">
        <w:t xml:space="preserve"> 23</w:t>
      </w:r>
      <w:r>
        <w:t>.</w:t>
      </w:r>
      <w:r w:rsidRPr="009C49B6">
        <w:t xml:space="preserve"> november med stor fest hvor representanter fra kommune,</w:t>
      </w:r>
      <w:r>
        <w:t xml:space="preserve"> </w:t>
      </w:r>
      <w:r w:rsidRPr="009C49B6">
        <w:t>lokale foreninger,</w:t>
      </w:r>
      <w:r>
        <w:t xml:space="preserve"> </w:t>
      </w:r>
      <w:r w:rsidRPr="009C49B6">
        <w:t xml:space="preserve">lokal befolkning og andre møtte opp. </w:t>
      </w:r>
    </w:p>
    <w:p w14:paraId="2D756521" w14:textId="77777777" w:rsidR="008A667C" w:rsidRDefault="008A667C" w:rsidP="00C644E9"/>
    <w:p w14:paraId="63B57D0E" w14:textId="77777777" w:rsidR="00DC0600" w:rsidRDefault="00DC0600">
      <w:pPr>
        <w:spacing w:after="0" w:line="240" w:lineRule="auto"/>
        <w:rPr>
          <w:b/>
          <w:sz w:val="40"/>
          <w:szCs w:val="36"/>
        </w:rPr>
      </w:pPr>
      <w:r>
        <w:br w:type="page"/>
      </w:r>
    </w:p>
    <w:p w14:paraId="34D28B78" w14:textId="417940BD" w:rsidR="00493A9B" w:rsidRPr="00E4169A" w:rsidRDefault="00493A9B" w:rsidP="00ED77E6">
      <w:pPr>
        <w:pStyle w:val="OS-2"/>
        <w:rPr>
          <w:lang w:val="nn-NO"/>
        </w:rPr>
      </w:pPr>
      <w:r w:rsidRPr="00E4169A">
        <w:rPr>
          <w:lang w:val="nn-NO"/>
        </w:rPr>
        <w:lastRenderedPageBreak/>
        <w:t>Nettverk og samarbeid</w:t>
      </w:r>
    </w:p>
    <w:p w14:paraId="5FB18E23" w14:textId="77777777" w:rsidR="00493A9B" w:rsidRPr="00E4169A" w:rsidRDefault="00493A9B" w:rsidP="00C644E9">
      <w:pPr>
        <w:rPr>
          <w:lang w:val="nn-NO"/>
        </w:rPr>
      </w:pPr>
    </w:p>
    <w:p w14:paraId="01492E52" w14:textId="17DF67C1" w:rsidR="00493A9B" w:rsidRPr="00E4169A" w:rsidRDefault="00493A9B" w:rsidP="00ED77E6">
      <w:pPr>
        <w:pStyle w:val="OS-3"/>
        <w:rPr>
          <w:lang w:val="nn-NO"/>
        </w:rPr>
      </w:pPr>
      <w:r w:rsidRPr="00E4169A">
        <w:rPr>
          <w:lang w:val="nn-NO"/>
        </w:rPr>
        <w:t>Lokale nettverk og samarbeid</w:t>
      </w:r>
    </w:p>
    <w:p w14:paraId="79B33115" w14:textId="1651EED4" w:rsidR="008A667C" w:rsidRPr="00784E6B" w:rsidRDefault="00E4169A" w:rsidP="008A667C">
      <w:pPr>
        <w:pStyle w:val="OS-4"/>
      </w:pPr>
      <w:r>
        <w:rPr>
          <w:noProof/>
          <w:sz w:val="36"/>
          <w:szCs w:val="36"/>
        </w:rPr>
        <w:drawing>
          <wp:anchor distT="0" distB="0" distL="114300" distR="114300" simplePos="0" relativeHeight="251736064" behindDoc="0" locked="0" layoutInCell="1" allowOverlap="1" wp14:anchorId="6D459475" wp14:editId="6043FCA7">
            <wp:simplePos x="0" y="0"/>
            <wp:positionH relativeFrom="margin">
              <wp:posOffset>3788694</wp:posOffset>
            </wp:positionH>
            <wp:positionV relativeFrom="paragraph">
              <wp:posOffset>231661</wp:posOffset>
            </wp:positionV>
            <wp:extent cx="2648498" cy="2648498"/>
            <wp:effectExtent l="0" t="0" r="0" b="0"/>
            <wp:wrapSquare wrapText="bothSides"/>
            <wp:docPr id="311850266" name="Bilde 3" descr="Et bilde som inneholder tekst, sirkel, logo, merk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0378" name="Bilde 3" descr="Et bilde som inneholder tekst, sirkel, logo, merking&#10;&#10;Automatisk generert beskrivels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8498" cy="2648498"/>
                    </a:xfrm>
                    <a:prstGeom prst="rect">
                      <a:avLst/>
                    </a:prstGeom>
                  </pic:spPr>
                </pic:pic>
              </a:graphicData>
            </a:graphic>
            <wp14:sizeRelH relativeFrom="page">
              <wp14:pctWidth>0</wp14:pctWidth>
            </wp14:sizeRelH>
            <wp14:sizeRelV relativeFrom="page">
              <wp14:pctHeight>0</wp14:pctHeight>
            </wp14:sizeRelV>
          </wp:anchor>
        </w:drawing>
      </w:r>
      <w:r w:rsidR="008A667C">
        <w:t>Samarbeidsutvalg i Lindesnes</w:t>
      </w:r>
    </w:p>
    <w:p w14:paraId="6A6EE45E" w14:textId="2FC90AD3" w:rsidR="008A667C" w:rsidRDefault="008A667C" w:rsidP="008A667C">
      <w:r>
        <w:t xml:space="preserve">De tre </w:t>
      </w:r>
      <w:proofErr w:type="spellStart"/>
      <w:r>
        <w:t>Frivilligsentralene</w:t>
      </w:r>
      <w:proofErr w:type="spellEnd"/>
      <w:r>
        <w:t xml:space="preserve"> i Lindesnes kommune har et felles samarbeidsutvalg.</w:t>
      </w:r>
    </w:p>
    <w:p w14:paraId="3B3BE029" w14:textId="3089175C" w:rsidR="008A667C" w:rsidRDefault="00D4541B" w:rsidP="008A667C">
      <w:r>
        <w:rPr>
          <w:noProof/>
        </w:rPr>
        <w:drawing>
          <wp:anchor distT="0" distB="0" distL="114300" distR="114300" simplePos="0" relativeHeight="251883520" behindDoc="0" locked="0" layoutInCell="1" allowOverlap="1" wp14:anchorId="43D7498D" wp14:editId="248F8D79">
            <wp:simplePos x="0" y="0"/>
            <wp:positionH relativeFrom="margin">
              <wp:posOffset>5010415</wp:posOffset>
            </wp:positionH>
            <wp:positionV relativeFrom="paragraph">
              <wp:posOffset>10785</wp:posOffset>
            </wp:positionV>
            <wp:extent cx="800100" cy="475615"/>
            <wp:effectExtent l="0" t="0" r="0" b="635"/>
            <wp:wrapNone/>
            <wp:docPr id="2066236327" name="Bilde 12" descr="Et bilde som inneholder Grafikk, sirkel, Fargerik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42750" name="Bilde 12" descr="Et bilde som inneholder Grafikk, sirkel, Fargerikt, design&#10;&#10;Automatisk generert beskrivels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0100" cy="475615"/>
                    </a:xfrm>
                    <a:prstGeom prst="rect">
                      <a:avLst/>
                    </a:prstGeom>
                  </pic:spPr>
                </pic:pic>
              </a:graphicData>
            </a:graphic>
            <wp14:sizeRelH relativeFrom="page">
              <wp14:pctWidth>0</wp14:pctWidth>
            </wp14:sizeRelH>
            <wp14:sizeRelV relativeFrom="page">
              <wp14:pctHeight>0</wp14:pctHeight>
            </wp14:sizeRelV>
          </wp:anchor>
        </w:drawing>
      </w:r>
      <w:r w:rsidR="00884158">
        <w:rPr>
          <w:noProof/>
        </w:rPr>
        <w:drawing>
          <wp:anchor distT="0" distB="0" distL="114300" distR="114300" simplePos="0" relativeHeight="251770880" behindDoc="0" locked="0" layoutInCell="1" allowOverlap="1" wp14:anchorId="0EEDC033" wp14:editId="79182797">
            <wp:simplePos x="0" y="0"/>
            <wp:positionH relativeFrom="margin">
              <wp:posOffset>4219422</wp:posOffset>
            </wp:positionH>
            <wp:positionV relativeFrom="paragraph">
              <wp:posOffset>330067</wp:posOffset>
            </wp:positionV>
            <wp:extent cx="545465" cy="481330"/>
            <wp:effectExtent l="38100" t="38100" r="26035" b="0"/>
            <wp:wrapNone/>
            <wp:docPr id="1104846356" name="Bilde 8" descr="Et bilde som inneholder sirkel, Grafikk, Fargerikt,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64495" name="Bilde 8" descr="Et bilde som inneholder sirkel, Grafikk, Fargerikt, design&#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rot="11246573">
                      <a:off x="0" y="0"/>
                      <a:ext cx="545465" cy="481330"/>
                    </a:xfrm>
                    <a:prstGeom prst="rect">
                      <a:avLst/>
                    </a:prstGeom>
                  </pic:spPr>
                </pic:pic>
              </a:graphicData>
            </a:graphic>
            <wp14:sizeRelH relativeFrom="page">
              <wp14:pctWidth>0</wp14:pctWidth>
            </wp14:sizeRelH>
            <wp14:sizeRelV relativeFrom="page">
              <wp14:pctHeight>0</wp14:pctHeight>
            </wp14:sizeRelV>
          </wp:anchor>
        </w:drawing>
      </w:r>
      <w:r w:rsidR="008A667C">
        <w:t>Frivilligkoordinator, Ingunn Ulvestad, daglig leder og styreleder i hver frivilligsentral deltar fast i dette utvalget</w:t>
      </w:r>
      <w:r w:rsidR="008A667C" w:rsidRPr="00A541C5">
        <w:t>.</w:t>
      </w:r>
    </w:p>
    <w:p w14:paraId="031361F6" w14:textId="0198A559" w:rsidR="008A667C" w:rsidRPr="00A541C5" w:rsidRDefault="008A667C" w:rsidP="008A667C">
      <w:r>
        <w:t>Utvalget møtes ca. 2 ganger pr. halvår.</w:t>
      </w:r>
    </w:p>
    <w:p w14:paraId="19A1BE69" w14:textId="453EA567" w:rsidR="008A667C" w:rsidRDefault="00E4169A" w:rsidP="008A667C">
      <w:r>
        <w:rPr>
          <w:noProof/>
        </w:rPr>
        <w:drawing>
          <wp:anchor distT="0" distB="0" distL="114300" distR="114300" simplePos="0" relativeHeight="251805696" behindDoc="0" locked="0" layoutInCell="1" allowOverlap="1" wp14:anchorId="7787BD8A" wp14:editId="13AE6E33">
            <wp:simplePos x="0" y="0"/>
            <wp:positionH relativeFrom="column">
              <wp:posOffset>3786969</wp:posOffset>
            </wp:positionH>
            <wp:positionV relativeFrom="paragraph">
              <wp:posOffset>55074</wp:posOffset>
            </wp:positionV>
            <wp:extent cx="759460" cy="512445"/>
            <wp:effectExtent l="0" t="0" r="2540" b="1905"/>
            <wp:wrapNone/>
            <wp:docPr id="536036509" name="Bilde 10" descr="Et bilde som inneholder Grafikk, sirkel, grafisk design,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18406" name="Bilde 10" descr="Et bilde som inneholder Grafikk, sirkel, grafisk design, design&#10;&#10;Automatisk generert beskrivel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460" cy="512445"/>
                    </a:xfrm>
                    <a:prstGeom prst="rect">
                      <a:avLst/>
                    </a:prstGeom>
                  </pic:spPr>
                </pic:pic>
              </a:graphicData>
            </a:graphic>
            <wp14:sizeRelH relativeFrom="page">
              <wp14:pctWidth>0</wp14:pctWidth>
            </wp14:sizeRelH>
            <wp14:sizeRelV relativeFrom="page">
              <wp14:pctHeight>0</wp14:pctHeight>
            </wp14:sizeRelV>
          </wp:anchor>
        </w:drawing>
      </w:r>
      <w:r w:rsidR="008A667C" w:rsidRPr="00A541C5">
        <w:t>Det ble avholdt 4 samarbeidsutvalgsmøte</w:t>
      </w:r>
      <w:r w:rsidR="008A667C">
        <w:t>r</w:t>
      </w:r>
      <w:r w:rsidR="008A667C" w:rsidRPr="00A541C5">
        <w:t xml:space="preserve"> i 2023</w:t>
      </w:r>
      <w:r w:rsidR="008A667C">
        <w:t>. U</w:t>
      </w:r>
      <w:r w:rsidR="008A667C" w:rsidRPr="00A541C5">
        <w:t>tvalget diskute</w:t>
      </w:r>
      <w:r w:rsidR="008A667C">
        <w:t>rer</w:t>
      </w:r>
      <w:r w:rsidR="008A667C" w:rsidRPr="00A541C5">
        <w:t xml:space="preserve"> og samkjør</w:t>
      </w:r>
      <w:r w:rsidR="008A667C">
        <w:t>er avgjørelser</w:t>
      </w:r>
      <w:r w:rsidR="008A667C" w:rsidRPr="00A541C5">
        <w:t xml:space="preserve"> i saker som gjelder </w:t>
      </w:r>
      <w:proofErr w:type="spellStart"/>
      <w:r w:rsidR="008A667C" w:rsidRPr="00A541C5">
        <w:t>Frivilligsentral</w:t>
      </w:r>
      <w:r w:rsidR="008A667C">
        <w:t>ene</w:t>
      </w:r>
      <w:proofErr w:type="spellEnd"/>
      <w:r w:rsidR="008A667C" w:rsidRPr="00A541C5">
        <w:t xml:space="preserve"> i Lindesnes kommune. </w:t>
      </w:r>
    </w:p>
    <w:p w14:paraId="6BB64CAF" w14:textId="3EA0D379" w:rsidR="008A667C" w:rsidRPr="00FF5252" w:rsidRDefault="008A667C" w:rsidP="008A667C">
      <w:pPr>
        <w:pStyle w:val="OS-4"/>
      </w:pPr>
      <w:r w:rsidRPr="00FF5252">
        <w:t>Forebyggende nettverk Øyslebø</w:t>
      </w:r>
    </w:p>
    <w:p w14:paraId="4BA8BDF3" w14:textId="77777777" w:rsidR="008A667C" w:rsidRDefault="008A667C" w:rsidP="008A667C">
      <w:r>
        <w:t xml:space="preserve">Lindesnes kommune organiserer </w:t>
      </w:r>
      <w:r w:rsidRPr="00FF5252">
        <w:t xml:space="preserve">et forebyggende nettverk </w:t>
      </w:r>
      <w:r>
        <w:t>på Øyslebø. P</w:t>
      </w:r>
      <w:r w:rsidRPr="00FF5252">
        <w:t xml:space="preserve">oliti, skole, FAU, fritidsklubb, natteravner, velforening og frivilligheten </w:t>
      </w:r>
      <w:r>
        <w:t>er representert i nettverket</w:t>
      </w:r>
      <w:r w:rsidRPr="00FF5252">
        <w:t xml:space="preserve">. </w:t>
      </w:r>
    </w:p>
    <w:p w14:paraId="238BEE2B" w14:textId="3ADDA532" w:rsidR="008A667C" w:rsidRPr="00F56836" w:rsidRDefault="008A667C" w:rsidP="008A667C">
      <w:r>
        <w:t xml:space="preserve">Det </w:t>
      </w:r>
      <w:r w:rsidRPr="00FF5252">
        <w:t xml:space="preserve">samarbeides om et godt oppvekstsvilkår i og rundt Øyslebø. I møtene er det mest </w:t>
      </w:r>
      <w:proofErr w:type="gramStart"/>
      <w:r w:rsidRPr="00FF5252">
        <w:t>fokus</w:t>
      </w:r>
      <w:proofErr w:type="gramEnd"/>
      <w:r w:rsidRPr="00FF5252">
        <w:t xml:space="preserve"> på ungdomstrinnene, men for å sikre en trygg og god skole og fritidsmiljø så åpnes diskusjonen opp slik at det kan </w:t>
      </w:r>
      <w:r>
        <w:t xml:space="preserve">omhandle </w:t>
      </w:r>
      <w:r w:rsidRPr="00FF5252">
        <w:t>både barneskolen og andre. Det ble avhold</w:t>
      </w:r>
      <w:r>
        <w:t>t</w:t>
      </w:r>
      <w:r w:rsidRPr="00FF5252">
        <w:t xml:space="preserve"> 2 møter i 2023</w:t>
      </w:r>
      <w:r>
        <w:t xml:space="preserve">.  </w:t>
      </w:r>
      <w:r w:rsidRPr="00FF5252">
        <w:t>Elisabeth har deltatt på disse møtene som representant fra BUA og Frivilligsentralen.</w:t>
      </w:r>
    </w:p>
    <w:p w14:paraId="4A3CA7C2" w14:textId="77777777" w:rsidR="008A667C" w:rsidRPr="00FF5252" w:rsidRDefault="008A667C" w:rsidP="008A667C">
      <w:pPr>
        <w:pStyle w:val="OS-4"/>
      </w:pPr>
      <w:r w:rsidRPr="00FF5252">
        <w:t>Beredskapsrådet i Lindesnes kommune</w:t>
      </w:r>
    </w:p>
    <w:p w14:paraId="13FCA9E7" w14:textId="77777777" w:rsidR="008A667C" w:rsidRDefault="008A667C" w:rsidP="008A667C">
      <w:r w:rsidRPr="00FF5252">
        <w:t xml:space="preserve">Beredskapsrådet er et forum for samarbeid mellom frivillige, offentlige og private aktører. </w:t>
      </w:r>
      <w:r w:rsidRPr="00FF5252">
        <w:br/>
        <w:t>Det er en viktig møteplass der instanser blir kjent med hverandre og får snakket sammen om viktige temaer innenfor samfunnssikkerhet og beredskap. </w:t>
      </w:r>
    </w:p>
    <w:p w14:paraId="5F0EB006" w14:textId="77777777" w:rsidR="008A667C" w:rsidRDefault="008A667C" w:rsidP="008A667C">
      <w:r w:rsidRPr="00FF5252">
        <w:t xml:space="preserve">Frivilligsentralen </w:t>
      </w:r>
      <w:r>
        <w:t xml:space="preserve">deltar i </w:t>
      </w:r>
      <w:r w:rsidRPr="00FF5252">
        <w:t>møte</w:t>
      </w:r>
      <w:r>
        <w:t>r i Beredskapsrådet</w:t>
      </w:r>
      <w:r w:rsidRPr="00FF5252">
        <w:t xml:space="preserve"> 1 gang i året. </w:t>
      </w:r>
    </w:p>
    <w:p w14:paraId="3D5C5A3A" w14:textId="77777777" w:rsidR="00F665F0" w:rsidRPr="00E955CA" w:rsidRDefault="00F665F0" w:rsidP="00F665F0">
      <w:pPr>
        <w:pStyle w:val="OS-4"/>
      </w:pPr>
      <w:r w:rsidRPr="00E955CA">
        <w:t>Marnardal Sokn</w:t>
      </w:r>
    </w:p>
    <w:p w14:paraId="1AFE3498" w14:textId="77777777" w:rsidR="00F665F0" w:rsidRDefault="00F665F0" w:rsidP="00F665F0">
      <w:r w:rsidRPr="00E955CA">
        <w:t>Marnardal Sokn og Marnardal Frivilligsentral samarbeider om distribusjon av menighetsbladet</w:t>
      </w:r>
      <w:r>
        <w:t xml:space="preserve"> </w:t>
      </w:r>
      <w:proofErr w:type="spellStart"/>
      <w:r w:rsidRPr="00E955CA">
        <w:t>Kyrkjelyden</w:t>
      </w:r>
      <w:proofErr w:type="spellEnd"/>
      <w:r w:rsidRPr="00E955CA">
        <w:t xml:space="preserve"> til alle husstandene i Øyslebø, Laudal og Bjelland fordelt på 24 ruter og 1030 husstander.</w:t>
      </w:r>
    </w:p>
    <w:p w14:paraId="253476AC" w14:textId="77777777" w:rsidR="00F665F0" w:rsidRPr="00E955CA" w:rsidRDefault="00F665F0" w:rsidP="00F665F0">
      <w:pPr>
        <w:pStyle w:val="OS-4"/>
      </w:pPr>
      <w:r w:rsidRPr="00E955CA">
        <w:t xml:space="preserve">NAV Lindesnes, avdeling </w:t>
      </w:r>
      <w:proofErr w:type="spellStart"/>
      <w:r w:rsidRPr="00E955CA">
        <w:t>Outro</w:t>
      </w:r>
      <w:proofErr w:type="spellEnd"/>
    </w:p>
    <w:p w14:paraId="68B97AF3" w14:textId="77777777" w:rsidR="00F665F0" w:rsidRPr="00E955CA" w:rsidRDefault="00F665F0" w:rsidP="00F665F0">
      <w:r w:rsidRPr="00E955CA">
        <w:t>N</w:t>
      </w:r>
      <w:r>
        <w:t>AV</w:t>
      </w:r>
      <w:r w:rsidRPr="00E955CA">
        <w:t xml:space="preserve"> Lindesnes tok kontakt med BUA i fjor høst hvor vi hadde et samarbeidsmøte om å ta imot deltakere som var under Nav tiltak til arbeidstrening. I løpet av høsten hadde BUA 2 kandidater inne i en 6 ukers periode med arbeidstrening.</w:t>
      </w:r>
    </w:p>
    <w:p w14:paraId="2EAEADA5" w14:textId="77777777" w:rsidR="00F665F0" w:rsidRPr="00E955CA" w:rsidRDefault="00F665F0" w:rsidP="00F665F0">
      <w:pPr>
        <w:pStyle w:val="OS-4"/>
      </w:pPr>
      <w:proofErr w:type="spellStart"/>
      <w:r w:rsidRPr="00E955CA">
        <w:lastRenderedPageBreak/>
        <w:t>IFront</w:t>
      </w:r>
      <w:proofErr w:type="spellEnd"/>
      <w:r w:rsidRPr="00E955CA">
        <w:t xml:space="preserve"> karriere</w:t>
      </w:r>
    </w:p>
    <w:p w14:paraId="7E4865F5" w14:textId="33AAA618" w:rsidR="00F665F0" w:rsidRPr="00E955CA" w:rsidRDefault="00F665F0" w:rsidP="00F665F0">
      <w:proofErr w:type="spellStart"/>
      <w:r w:rsidRPr="00E955CA">
        <w:t>IFront</w:t>
      </w:r>
      <w:proofErr w:type="spellEnd"/>
      <w:r w:rsidRPr="00E955CA">
        <w:t xml:space="preserve"> Karriere tok kontakt i sommer og ønsket å opprette et samarbeid. </w:t>
      </w:r>
      <w:proofErr w:type="spellStart"/>
      <w:r w:rsidRPr="00E955CA">
        <w:t>Ifront</w:t>
      </w:r>
      <w:proofErr w:type="spellEnd"/>
      <w:r w:rsidRPr="00E955CA">
        <w:t xml:space="preserve"> er en bedrift som jobber med arbeidsutprøvning og utredning av arbeidskapasitet som er bestilt fra NAV. De har flere kandidater i Øyslebø/Laudal og Bjelland</w:t>
      </w:r>
      <w:r>
        <w:t>,</w:t>
      </w:r>
      <w:r w:rsidRPr="00E955CA">
        <w:t xml:space="preserve"> og ønsket av den grunn å knytte seg opp mot noen i disse områder. </w:t>
      </w:r>
      <w:r>
        <w:t>Vi har</w:t>
      </w:r>
      <w:r w:rsidRPr="00E955CA">
        <w:t xml:space="preserve"> i løpet av en 5 ukers periode hatt inne 2 kandidater som har hatt arbeidsutprøvning på BUA. </w:t>
      </w:r>
    </w:p>
    <w:p w14:paraId="3A7C7219" w14:textId="77777777" w:rsidR="00F665F0" w:rsidRPr="00E955CA" w:rsidRDefault="00F665F0" w:rsidP="00F665F0">
      <w:pPr>
        <w:pStyle w:val="OS-4"/>
      </w:pPr>
      <w:r w:rsidRPr="00E955CA">
        <w:t>Frelsesarmeen og Blåkors barnas stasjon</w:t>
      </w:r>
    </w:p>
    <w:p w14:paraId="5331F9EE" w14:textId="77777777" w:rsidR="00F665F0" w:rsidRPr="00E955CA" w:rsidRDefault="00F665F0" w:rsidP="00F665F0">
      <w:r w:rsidRPr="00E955CA">
        <w:t xml:space="preserve">Frivilligsentralen har samarbeidet med Frelsesarmeen og Blåkors til jul om julegavetreet og formidlet </w:t>
      </w:r>
      <w:r>
        <w:t>Julehjelp-tilbudet</w:t>
      </w:r>
      <w:r w:rsidRPr="00E955CA">
        <w:t xml:space="preserve"> til de som trenger dette i Øyslebø/Laudal og Bjelland.</w:t>
      </w:r>
    </w:p>
    <w:p w14:paraId="3F4DF8ED" w14:textId="77777777" w:rsidR="00F665F0" w:rsidRPr="00E955CA" w:rsidRDefault="00F665F0" w:rsidP="00F665F0">
      <w:pPr>
        <w:pStyle w:val="OS-4"/>
      </w:pPr>
      <w:r w:rsidRPr="00E955CA">
        <w:t>Forum Veksthuset</w:t>
      </w:r>
    </w:p>
    <w:p w14:paraId="2D53714B" w14:textId="77777777" w:rsidR="00F665F0" w:rsidRDefault="00F665F0" w:rsidP="00F665F0">
      <w:r w:rsidRPr="00E955CA">
        <w:t>Alle virksomhetene som hører til på Veksthuset</w:t>
      </w:r>
      <w:r>
        <w:t>,</w:t>
      </w:r>
      <w:r w:rsidRPr="00E955CA">
        <w:t xml:space="preserve"> og </w:t>
      </w:r>
      <w:r>
        <w:t>repr. f</w:t>
      </w:r>
      <w:r w:rsidRPr="00E955CA">
        <w:t>ra kommunen blir invitert inn på Vekstmøte. Dette forumet er for informasjon om nye leietakere, endringer i huset og nytt fra kommunen.</w:t>
      </w:r>
      <w:r>
        <w:t xml:space="preserve"> Det ble avholdt 4 av disse møtene i 2023.</w:t>
      </w:r>
    </w:p>
    <w:p w14:paraId="752E11E0" w14:textId="77777777" w:rsidR="00F665F0" w:rsidRDefault="00F665F0" w:rsidP="00F665F0">
      <w:pPr>
        <w:pStyle w:val="OS-4"/>
      </w:pPr>
      <w:r w:rsidRPr="008F71FB">
        <w:t>Frisklivssentral i Lindesnes</w:t>
      </w:r>
    </w:p>
    <w:p w14:paraId="0370B118" w14:textId="4F682109" w:rsidR="00F665F0" w:rsidRPr="00A76201" w:rsidRDefault="00F665F0" w:rsidP="00F665F0">
      <w:r w:rsidRPr="00A76201">
        <w:t>Fysioterapeuten på Frisklivssentralen tok kontakt</w:t>
      </w:r>
      <w:r>
        <w:t xml:space="preserve"> med oss</w:t>
      </w:r>
      <w:r w:rsidRPr="00A76201">
        <w:t xml:space="preserve"> og ville gjerne ha et samarbeid for å prøve å få satt opp en </w:t>
      </w:r>
      <w:r>
        <w:t>«S</w:t>
      </w:r>
      <w:r w:rsidRPr="00A76201">
        <w:t>terk og stødig</w:t>
      </w:r>
      <w:r>
        <w:t>»</w:t>
      </w:r>
      <w:r w:rsidRPr="00A76201">
        <w:t xml:space="preserve"> treningsgruppe på Øyslebø til våren. </w:t>
      </w:r>
      <w:r>
        <w:t>Vi har hatt et møte sammen i høst. Frisklivssentralen gikk tilbake til seg selv og sendte en søknad til helsedirektoratet for oppstart, svaret kommer i løpet av våren</w:t>
      </w:r>
      <w:r w:rsidR="00316EAB">
        <w:t xml:space="preserve"> 2024</w:t>
      </w:r>
      <w:r>
        <w:t>.</w:t>
      </w:r>
    </w:p>
    <w:p w14:paraId="31C7210F" w14:textId="77777777" w:rsidR="00493A9B" w:rsidRDefault="00493A9B" w:rsidP="00C644E9"/>
    <w:p w14:paraId="60991940" w14:textId="44CE28CB" w:rsidR="00493A9B" w:rsidRPr="001942A8" w:rsidRDefault="00493A9B" w:rsidP="00ED77E6">
      <w:pPr>
        <w:pStyle w:val="OS-3"/>
        <w:rPr>
          <w:lang w:val="nn-NO"/>
        </w:rPr>
      </w:pPr>
      <w:r w:rsidRPr="001942A8">
        <w:rPr>
          <w:lang w:val="nn-NO"/>
        </w:rPr>
        <w:t xml:space="preserve">Regionale og </w:t>
      </w:r>
      <w:r w:rsidR="001942A8" w:rsidRPr="001942A8">
        <w:rPr>
          <w:lang w:val="nn-NO"/>
        </w:rPr>
        <w:t>nasjonale nettverk o</w:t>
      </w:r>
      <w:r w:rsidR="001942A8">
        <w:rPr>
          <w:lang w:val="nn-NO"/>
        </w:rPr>
        <w:t>g samarbeid</w:t>
      </w:r>
    </w:p>
    <w:p w14:paraId="2FF01FE3" w14:textId="77777777" w:rsidR="00D4541B" w:rsidRPr="00646EA7" w:rsidRDefault="00D4541B" w:rsidP="00D4541B">
      <w:pPr>
        <w:pStyle w:val="OS-4"/>
        <w:rPr>
          <w:lang w:val="nn-NO"/>
        </w:rPr>
      </w:pPr>
      <w:r w:rsidRPr="00646EA7">
        <w:rPr>
          <w:lang w:val="nn-NO"/>
        </w:rPr>
        <w:t xml:space="preserve">Regionalt nettverksmøte </w:t>
      </w:r>
    </w:p>
    <w:p w14:paraId="2A040E0D" w14:textId="77777777" w:rsidR="00D4541B" w:rsidRPr="001E0236" w:rsidRDefault="00D4541B" w:rsidP="00D4541B">
      <w:r w:rsidRPr="00646EA7">
        <w:rPr>
          <w:lang w:val="nn-NO"/>
        </w:rPr>
        <w:t xml:space="preserve">Frivilligsentralen deltar i regionalt nettverk med </w:t>
      </w:r>
      <w:proofErr w:type="spellStart"/>
      <w:r w:rsidRPr="00646EA7">
        <w:rPr>
          <w:lang w:val="nn-NO"/>
        </w:rPr>
        <w:t>frivilligsentralene</w:t>
      </w:r>
      <w:proofErr w:type="spellEnd"/>
      <w:r w:rsidRPr="00646EA7">
        <w:rPr>
          <w:lang w:val="nn-NO"/>
        </w:rPr>
        <w:t xml:space="preserve"> i Mandal, Lindesnes, Farsund, Audnedal, Søgne, Songdalen, Flekkefjord, Hægebostad, Kvinesdal og Lyngdal. </w:t>
      </w:r>
      <w:r w:rsidRPr="001E0236">
        <w:t xml:space="preserve">Vi rullerer på møteplass og tar opp små og store aktuelle saker.  Det er daglig leder som møter på disse møtene. </w:t>
      </w:r>
    </w:p>
    <w:p w14:paraId="789BC03E" w14:textId="77777777" w:rsidR="00D4541B" w:rsidRPr="001E0236" w:rsidRDefault="00D4541B" w:rsidP="00D4541B">
      <w:r w:rsidRPr="001E0236">
        <w:t>Nettverket hadde i 202</w:t>
      </w:r>
      <w:r>
        <w:t>3</w:t>
      </w:r>
      <w:r w:rsidRPr="001E0236">
        <w:t xml:space="preserve"> 4 nettverksmøte og en sommersamling i mai.</w:t>
      </w:r>
    </w:p>
    <w:p w14:paraId="4520ADD8" w14:textId="77777777" w:rsidR="002F12D4" w:rsidRDefault="002F12D4" w:rsidP="002F12D4">
      <w:pPr>
        <w:pStyle w:val="OS-4"/>
      </w:pPr>
      <w:r w:rsidRPr="001E336D">
        <w:t>Norges Frivilligsentraler</w:t>
      </w:r>
    </w:p>
    <w:p w14:paraId="11BA23BE" w14:textId="77777777" w:rsidR="002F12D4" w:rsidRDefault="002F12D4" w:rsidP="002F12D4">
      <w:r w:rsidRPr="007601D4">
        <w:t>Marnardal Frivilligsentral har deltatt på Norges Frivilligsentraler si</w:t>
      </w:r>
      <w:r>
        <w:t>n</w:t>
      </w:r>
      <w:r w:rsidRPr="007601D4">
        <w:t xml:space="preserve"> årlige fagkonferanse som ble avholdt på Gardemoen i mai</w:t>
      </w:r>
      <w:r>
        <w:t xml:space="preserve"> 2023</w:t>
      </w:r>
      <w:r w:rsidRPr="007601D4">
        <w:t>. Astrid</w:t>
      </w:r>
      <w:r>
        <w:t xml:space="preserve">, </w:t>
      </w:r>
      <w:r w:rsidRPr="007601D4">
        <w:t>Elisabeth</w:t>
      </w:r>
      <w:r>
        <w:t xml:space="preserve"> og Brit</w:t>
      </w:r>
      <w:r w:rsidRPr="007601D4">
        <w:t xml:space="preserve"> deltok på denne konferansen.</w:t>
      </w:r>
    </w:p>
    <w:p w14:paraId="28C5CD86" w14:textId="77777777" w:rsidR="00493A9B" w:rsidRPr="00E4169A" w:rsidRDefault="00493A9B" w:rsidP="00C644E9"/>
    <w:p w14:paraId="6D1AA194" w14:textId="77777777" w:rsidR="00D4541B" w:rsidRDefault="00D4541B">
      <w:pPr>
        <w:spacing w:after="0" w:line="240" w:lineRule="auto"/>
        <w:rPr>
          <w:b/>
          <w:sz w:val="40"/>
          <w:szCs w:val="36"/>
        </w:rPr>
      </w:pPr>
      <w:r>
        <w:br w:type="page"/>
      </w:r>
    </w:p>
    <w:p w14:paraId="5B225ECB" w14:textId="6798D46F" w:rsidR="003E281C" w:rsidRPr="002F12D4" w:rsidRDefault="001942A8" w:rsidP="00ED77E6">
      <w:pPr>
        <w:pStyle w:val="OS-2"/>
      </w:pPr>
      <w:r w:rsidRPr="002F12D4">
        <w:lastRenderedPageBreak/>
        <w:t xml:space="preserve">Andre </w:t>
      </w:r>
      <w:r w:rsidR="002F12D4" w:rsidRPr="002F12D4">
        <w:t>saker verd å nevn</w:t>
      </w:r>
      <w:r w:rsidR="002F12D4">
        <w:t>e</w:t>
      </w:r>
    </w:p>
    <w:p w14:paraId="596DB2B7" w14:textId="77777777" w:rsidR="008A667C" w:rsidRPr="003E705A" w:rsidRDefault="008A667C" w:rsidP="008A667C">
      <w:pPr>
        <w:pStyle w:val="OS-4"/>
      </w:pPr>
      <w:r w:rsidRPr="003E705A">
        <w:t>Konferanser/fagdag og lignende</w:t>
      </w:r>
    </w:p>
    <w:p w14:paraId="606DE96D" w14:textId="77777777" w:rsidR="008A667C" w:rsidRPr="00AC1A11" w:rsidRDefault="008A667C" w:rsidP="008A667C">
      <w:r w:rsidRPr="00AC1A11">
        <w:t xml:space="preserve">Marnardal Frivilligsentral har </w:t>
      </w:r>
      <w:r>
        <w:t xml:space="preserve">i 2023 </w:t>
      </w:r>
      <w:r w:rsidRPr="00AC1A11">
        <w:t xml:space="preserve">deltatt på levekårskonferanse i Kristiansand, digitaliseringskonferanse i Lyngdal og Fagdag om </w:t>
      </w:r>
      <w:r>
        <w:t>v</w:t>
      </w:r>
      <w:r w:rsidRPr="00AC1A11">
        <w:t>old og negativ sosial kontroll i Flekkefjord.</w:t>
      </w:r>
    </w:p>
    <w:p w14:paraId="73A0D75B" w14:textId="77777777" w:rsidR="008A667C" w:rsidRPr="00E96C86" w:rsidRDefault="008A667C" w:rsidP="008A667C">
      <w:pPr>
        <w:rPr>
          <w:lang w:val="nn-NO"/>
        </w:rPr>
      </w:pPr>
      <w:r w:rsidRPr="00E96C86">
        <w:rPr>
          <w:lang w:val="nn-NO"/>
        </w:rPr>
        <w:t>Elisabeth deltok på BUA sin samling i Arendalsuka og BUA sin nettverkssamling i Oslo 13</w:t>
      </w:r>
      <w:r>
        <w:rPr>
          <w:lang w:val="nn-NO"/>
        </w:rPr>
        <w:t>.</w:t>
      </w:r>
      <w:r w:rsidRPr="00E96C86">
        <w:rPr>
          <w:lang w:val="nn-NO"/>
        </w:rPr>
        <w:t xml:space="preserve"> og 14</w:t>
      </w:r>
      <w:r>
        <w:rPr>
          <w:lang w:val="nn-NO"/>
        </w:rPr>
        <w:t>.</w:t>
      </w:r>
      <w:r w:rsidRPr="00E96C86">
        <w:rPr>
          <w:lang w:val="nn-NO"/>
        </w:rPr>
        <w:t xml:space="preserve"> september.</w:t>
      </w:r>
    </w:p>
    <w:p w14:paraId="1678140A" w14:textId="77777777" w:rsidR="00495DDE" w:rsidRPr="00D4541B" w:rsidRDefault="00495DDE" w:rsidP="00495DDE">
      <w:pPr>
        <w:pStyle w:val="OS-4"/>
      </w:pPr>
      <w:r w:rsidRPr="00D4541B">
        <w:t>Møte- og selskapslokale</w:t>
      </w:r>
    </w:p>
    <w:p w14:paraId="17A58B7E" w14:textId="77777777" w:rsidR="00495DDE" w:rsidRPr="00D4541B" w:rsidRDefault="00495DDE" w:rsidP="00495DDE">
      <w:r w:rsidRPr="00D4541B">
        <w:t>Frivilligsentralen betjener utleie av møte- og selskapslokalene i Veksthuset.</w:t>
      </w:r>
    </w:p>
    <w:p w14:paraId="0D556D27" w14:textId="77777777" w:rsidR="009C0834" w:rsidRPr="00D4541B" w:rsidRDefault="009C0834" w:rsidP="00C644E9"/>
    <w:p w14:paraId="1BD529C5" w14:textId="762AD290" w:rsidR="00B5745A" w:rsidRDefault="0047167E" w:rsidP="0047167E">
      <w:pPr>
        <w:jc w:val="center"/>
      </w:pPr>
      <w:r>
        <w:rPr>
          <w:noProof/>
        </w:rPr>
        <w:drawing>
          <wp:inline distT="0" distB="0" distL="0" distR="0" wp14:anchorId="50E9DE07" wp14:editId="0F7FA854">
            <wp:extent cx="1103868" cy="559559"/>
            <wp:effectExtent l="0" t="0" r="1270" b="0"/>
            <wp:docPr id="92414586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8051" cy="566749"/>
                    </a:xfrm>
                    <a:prstGeom prst="rect">
                      <a:avLst/>
                    </a:prstGeom>
                    <a:noFill/>
                    <a:ln>
                      <a:noFill/>
                    </a:ln>
                  </pic:spPr>
                </pic:pic>
              </a:graphicData>
            </a:graphic>
          </wp:inline>
        </w:drawing>
      </w:r>
    </w:p>
    <w:p w14:paraId="2B4B7FF6" w14:textId="77777777" w:rsidR="0047167E" w:rsidRPr="00D4541B" w:rsidRDefault="0047167E" w:rsidP="0047167E">
      <w:pPr>
        <w:jc w:val="center"/>
      </w:pPr>
    </w:p>
    <w:p w14:paraId="772311D7" w14:textId="26F765E9" w:rsidR="002F3B1F" w:rsidRPr="0047167E" w:rsidRDefault="002F3B1F" w:rsidP="0047167E">
      <w:pPr>
        <w:jc w:val="center"/>
        <w:rPr>
          <w:sz w:val="28"/>
          <w:szCs w:val="28"/>
        </w:rPr>
      </w:pPr>
      <w:r w:rsidRPr="0047167E">
        <w:rPr>
          <w:sz w:val="28"/>
          <w:szCs w:val="28"/>
        </w:rPr>
        <w:t xml:space="preserve">Marnardal Frivilligsentral </w:t>
      </w:r>
      <w:r w:rsidR="001574DB" w:rsidRPr="0047167E">
        <w:rPr>
          <w:sz w:val="28"/>
          <w:szCs w:val="28"/>
        </w:rPr>
        <w:t xml:space="preserve">vil </w:t>
      </w:r>
      <w:r w:rsidRPr="0047167E">
        <w:rPr>
          <w:sz w:val="28"/>
          <w:szCs w:val="28"/>
        </w:rPr>
        <w:t xml:space="preserve">takke alle våre </w:t>
      </w:r>
      <w:r w:rsidR="001574DB" w:rsidRPr="0047167E">
        <w:rPr>
          <w:sz w:val="28"/>
          <w:szCs w:val="28"/>
        </w:rPr>
        <w:t>frivillige</w:t>
      </w:r>
      <w:r w:rsidR="00063E8C" w:rsidRPr="0047167E">
        <w:rPr>
          <w:sz w:val="28"/>
          <w:szCs w:val="28"/>
        </w:rPr>
        <w:t>,</w:t>
      </w:r>
      <w:r w:rsidR="001574DB" w:rsidRPr="0047167E">
        <w:rPr>
          <w:sz w:val="28"/>
          <w:szCs w:val="28"/>
        </w:rPr>
        <w:t xml:space="preserve"> våre </w:t>
      </w:r>
      <w:r w:rsidRPr="0047167E">
        <w:rPr>
          <w:sz w:val="28"/>
          <w:szCs w:val="28"/>
        </w:rPr>
        <w:t>samarbeids</w:t>
      </w:r>
      <w:r w:rsidR="001120FC" w:rsidRPr="0047167E">
        <w:rPr>
          <w:sz w:val="28"/>
          <w:szCs w:val="28"/>
        </w:rPr>
        <w:t xml:space="preserve">partnere, </w:t>
      </w:r>
      <w:r w:rsidR="00063E8C" w:rsidRPr="0047167E">
        <w:rPr>
          <w:sz w:val="28"/>
          <w:szCs w:val="28"/>
        </w:rPr>
        <w:t xml:space="preserve">og alle andre </w:t>
      </w:r>
      <w:r w:rsidR="004247F9" w:rsidRPr="0047167E">
        <w:rPr>
          <w:sz w:val="28"/>
          <w:szCs w:val="28"/>
        </w:rPr>
        <w:t xml:space="preserve">som har </w:t>
      </w:r>
      <w:r w:rsidR="00452A52" w:rsidRPr="0047167E">
        <w:rPr>
          <w:sz w:val="28"/>
          <w:szCs w:val="28"/>
        </w:rPr>
        <w:t>bidratt til mange gode til</w:t>
      </w:r>
      <w:r w:rsidR="00EB60CA" w:rsidRPr="0047167E">
        <w:rPr>
          <w:sz w:val="28"/>
          <w:szCs w:val="28"/>
        </w:rPr>
        <w:t xml:space="preserve">bud og aktiviteter i </w:t>
      </w:r>
      <w:r w:rsidR="005825B6" w:rsidRPr="0047167E">
        <w:rPr>
          <w:sz w:val="28"/>
          <w:szCs w:val="28"/>
        </w:rPr>
        <w:t>2023</w:t>
      </w:r>
      <w:r w:rsidR="00EB60CA" w:rsidRPr="0047167E">
        <w:rPr>
          <w:sz w:val="28"/>
          <w:szCs w:val="28"/>
        </w:rPr>
        <w:t>!</w:t>
      </w:r>
    </w:p>
    <w:p w14:paraId="5817FAB8" w14:textId="77777777" w:rsidR="005825B6" w:rsidRPr="0047167E" w:rsidRDefault="005825B6" w:rsidP="005F343C"/>
    <w:p w14:paraId="520D5A00" w14:textId="13DF7DAE" w:rsidR="002C655E" w:rsidRDefault="005825B6" w:rsidP="005F343C">
      <w:r>
        <w:t>Øyslebø</w:t>
      </w:r>
      <w:r w:rsidR="005227B6">
        <w:t xml:space="preserve"> </w:t>
      </w:r>
      <w:r w:rsidR="000012C1">
        <w:t>20</w:t>
      </w:r>
      <w:r w:rsidR="0067770A">
        <w:t>.02.24</w:t>
      </w:r>
    </w:p>
    <w:p w14:paraId="4CDB8142" w14:textId="77777777" w:rsidR="002C655E" w:rsidRDefault="002C655E" w:rsidP="005F343C"/>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977"/>
        <w:gridCol w:w="3616"/>
      </w:tblGrid>
      <w:tr w:rsidR="002C655E" w14:paraId="05093A4C" w14:textId="77777777" w:rsidTr="006C0AF8">
        <w:tc>
          <w:tcPr>
            <w:tcW w:w="3539" w:type="dxa"/>
          </w:tcPr>
          <w:p w14:paraId="2D4A54C3" w14:textId="77777777" w:rsidR="002C655E" w:rsidRDefault="002C655E" w:rsidP="006C0AF8">
            <w:pPr>
              <w:jc w:val="center"/>
            </w:pPr>
          </w:p>
        </w:tc>
        <w:tc>
          <w:tcPr>
            <w:tcW w:w="2977" w:type="dxa"/>
            <w:tcBorders>
              <w:bottom w:val="single" w:sz="4" w:space="0" w:color="auto"/>
            </w:tcBorders>
          </w:tcPr>
          <w:p w14:paraId="17A28034" w14:textId="77777777" w:rsidR="002C655E" w:rsidRDefault="002C655E" w:rsidP="006C0AF8">
            <w:pPr>
              <w:jc w:val="center"/>
            </w:pPr>
          </w:p>
        </w:tc>
        <w:tc>
          <w:tcPr>
            <w:tcW w:w="3616" w:type="dxa"/>
          </w:tcPr>
          <w:p w14:paraId="501D09AE" w14:textId="77777777" w:rsidR="002C655E" w:rsidRDefault="002C655E" w:rsidP="006C0AF8">
            <w:pPr>
              <w:jc w:val="center"/>
            </w:pPr>
          </w:p>
        </w:tc>
      </w:tr>
      <w:tr w:rsidR="002C655E" w14:paraId="4935F0E6" w14:textId="77777777" w:rsidTr="007453B8">
        <w:trPr>
          <w:trHeight w:val="855"/>
        </w:trPr>
        <w:tc>
          <w:tcPr>
            <w:tcW w:w="3539" w:type="dxa"/>
            <w:vAlign w:val="bottom"/>
          </w:tcPr>
          <w:p w14:paraId="4E0E202B" w14:textId="77777777" w:rsidR="002C655E" w:rsidRDefault="002C655E" w:rsidP="007453B8">
            <w:pPr>
              <w:jc w:val="center"/>
            </w:pPr>
          </w:p>
        </w:tc>
        <w:tc>
          <w:tcPr>
            <w:tcW w:w="2977" w:type="dxa"/>
            <w:tcBorders>
              <w:top w:val="single" w:sz="4" w:space="0" w:color="auto"/>
            </w:tcBorders>
            <w:vAlign w:val="bottom"/>
          </w:tcPr>
          <w:p w14:paraId="0EF4F20F" w14:textId="6EE0FFD4" w:rsidR="002A0E06" w:rsidRDefault="002C655E" w:rsidP="007453B8">
            <w:pPr>
              <w:jc w:val="center"/>
            </w:pPr>
            <w:r>
              <w:t>Brit Mjåland, styreleder</w:t>
            </w:r>
            <w:r w:rsidR="002A0E06">
              <w:br/>
              <w:t>Repr. Lindes</w:t>
            </w:r>
            <w:r w:rsidR="004D7D08">
              <w:t>nes kommune</w:t>
            </w:r>
          </w:p>
        </w:tc>
        <w:tc>
          <w:tcPr>
            <w:tcW w:w="3616" w:type="dxa"/>
            <w:vAlign w:val="bottom"/>
          </w:tcPr>
          <w:p w14:paraId="65F6D428" w14:textId="77777777" w:rsidR="002C655E" w:rsidRDefault="002C655E" w:rsidP="007453B8">
            <w:pPr>
              <w:jc w:val="center"/>
            </w:pPr>
          </w:p>
        </w:tc>
      </w:tr>
      <w:tr w:rsidR="002C655E" w14:paraId="4C7DF45C" w14:textId="77777777" w:rsidTr="007453B8">
        <w:tc>
          <w:tcPr>
            <w:tcW w:w="3539" w:type="dxa"/>
            <w:vAlign w:val="bottom"/>
          </w:tcPr>
          <w:p w14:paraId="356796C0" w14:textId="77777777" w:rsidR="002C655E" w:rsidRDefault="002C655E" w:rsidP="007453B8">
            <w:pPr>
              <w:jc w:val="center"/>
            </w:pPr>
          </w:p>
        </w:tc>
        <w:tc>
          <w:tcPr>
            <w:tcW w:w="2977" w:type="dxa"/>
            <w:vAlign w:val="bottom"/>
          </w:tcPr>
          <w:p w14:paraId="620F0C81" w14:textId="77777777" w:rsidR="002C655E" w:rsidRDefault="002C655E" w:rsidP="007453B8">
            <w:pPr>
              <w:jc w:val="center"/>
            </w:pPr>
          </w:p>
        </w:tc>
        <w:tc>
          <w:tcPr>
            <w:tcW w:w="3616" w:type="dxa"/>
            <w:vAlign w:val="bottom"/>
          </w:tcPr>
          <w:p w14:paraId="765F9903" w14:textId="77777777" w:rsidR="002C655E" w:rsidRDefault="002C655E" w:rsidP="007453B8">
            <w:pPr>
              <w:jc w:val="center"/>
            </w:pPr>
          </w:p>
        </w:tc>
      </w:tr>
      <w:tr w:rsidR="006C0AF8" w14:paraId="7E8DB420" w14:textId="77777777" w:rsidTr="007453B8">
        <w:tc>
          <w:tcPr>
            <w:tcW w:w="3539" w:type="dxa"/>
            <w:tcBorders>
              <w:bottom w:val="single" w:sz="4" w:space="0" w:color="auto"/>
            </w:tcBorders>
            <w:vAlign w:val="bottom"/>
          </w:tcPr>
          <w:p w14:paraId="3BDDE364" w14:textId="77777777" w:rsidR="006C0AF8" w:rsidRDefault="006C0AF8" w:rsidP="007453B8">
            <w:pPr>
              <w:jc w:val="center"/>
            </w:pPr>
          </w:p>
        </w:tc>
        <w:tc>
          <w:tcPr>
            <w:tcW w:w="2977" w:type="dxa"/>
            <w:vAlign w:val="bottom"/>
          </w:tcPr>
          <w:p w14:paraId="4A69412E" w14:textId="77777777" w:rsidR="006C0AF8" w:rsidRDefault="006C0AF8" w:rsidP="007453B8">
            <w:pPr>
              <w:jc w:val="center"/>
            </w:pPr>
          </w:p>
        </w:tc>
        <w:tc>
          <w:tcPr>
            <w:tcW w:w="3616" w:type="dxa"/>
            <w:tcBorders>
              <w:bottom w:val="single" w:sz="4" w:space="0" w:color="auto"/>
            </w:tcBorders>
            <w:vAlign w:val="bottom"/>
          </w:tcPr>
          <w:p w14:paraId="42F650FC" w14:textId="77777777" w:rsidR="006C0AF8" w:rsidRDefault="006C0AF8" w:rsidP="007453B8">
            <w:pPr>
              <w:jc w:val="center"/>
            </w:pPr>
          </w:p>
        </w:tc>
      </w:tr>
      <w:tr w:rsidR="002C655E" w14:paraId="1F9BC8FC" w14:textId="77777777" w:rsidTr="007453B8">
        <w:trPr>
          <w:trHeight w:val="891"/>
        </w:trPr>
        <w:tc>
          <w:tcPr>
            <w:tcW w:w="3539" w:type="dxa"/>
            <w:tcBorders>
              <w:top w:val="single" w:sz="4" w:space="0" w:color="auto"/>
            </w:tcBorders>
            <w:vAlign w:val="bottom"/>
          </w:tcPr>
          <w:p w14:paraId="17145965" w14:textId="47D40903" w:rsidR="002A0E06" w:rsidRDefault="002C655E" w:rsidP="007453B8">
            <w:pPr>
              <w:jc w:val="center"/>
            </w:pPr>
            <w:r>
              <w:t>Bodil Kleveland</w:t>
            </w:r>
            <w:r w:rsidR="002A0E06">
              <w:t>, nestleder</w:t>
            </w:r>
            <w:r w:rsidR="002A0E06">
              <w:br/>
              <w:t>Frivillig representant</w:t>
            </w:r>
          </w:p>
        </w:tc>
        <w:tc>
          <w:tcPr>
            <w:tcW w:w="2977" w:type="dxa"/>
            <w:vAlign w:val="bottom"/>
          </w:tcPr>
          <w:p w14:paraId="02B647B8" w14:textId="77777777" w:rsidR="002C655E" w:rsidRDefault="002C655E" w:rsidP="007453B8">
            <w:pPr>
              <w:jc w:val="center"/>
            </w:pPr>
          </w:p>
        </w:tc>
        <w:tc>
          <w:tcPr>
            <w:tcW w:w="3616" w:type="dxa"/>
            <w:tcBorders>
              <w:top w:val="single" w:sz="4" w:space="0" w:color="auto"/>
            </w:tcBorders>
            <w:vAlign w:val="bottom"/>
          </w:tcPr>
          <w:p w14:paraId="25EA1106" w14:textId="0ED13A29" w:rsidR="002C655E" w:rsidRDefault="004D7D08" w:rsidP="007453B8">
            <w:pPr>
              <w:jc w:val="center"/>
            </w:pPr>
            <w:r>
              <w:t>Vidar Tjelland</w:t>
            </w:r>
            <w:r w:rsidR="006C0AF8">
              <w:t>, styremedlem</w:t>
            </w:r>
            <w:r>
              <w:t xml:space="preserve"> </w:t>
            </w:r>
            <w:r>
              <w:br/>
              <w:t>Frivillig representant</w:t>
            </w:r>
          </w:p>
        </w:tc>
      </w:tr>
      <w:tr w:rsidR="006C0AF8" w:rsidRPr="00D86548" w14:paraId="765B1A63" w14:textId="77777777" w:rsidTr="007453B8">
        <w:tc>
          <w:tcPr>
            <w:tcW w:w="3539" w:type="dxa"/>
            <w:vAlign w:val="bottom"/>
          </w:tcPr>
          <w:p w14:paraId="2EB21D1D" w14:textId="77777777" w:rsidR="006C0AF8" w:rsidRPr="00E32634" w:rsidRDefault="006C0AF8" w:rsidP="007453B8">
            <w:pPr>
              <w:jc w:val="center"/>
              <w:rPr>
                <w:lang w:val="nn-NO"/>
              </w:rPr>
            </w:pPr>
          </w:p>
        </w:tc>
        <w:tc>
          <w:tcPr>
            <w:tcW w:w="2977" w:type="dxa"/>
            <w:vAlign w:val="bottom"/>
          </w:tcPr>
          <w:p w14:paraId="0213B7DB" w14:textId="77777777" w:rsidR="006C0AF8" w:rsidRPr="00D86548" w:rsidRDefault="006C0AF8" w:rsidP="007453B8">
            <w:pPr>
              <w:jc w:val="center"/>
              <w:rPr>
                <w:lang w:val="nn-NO"/>
              </w:rPr>
            </w:pPr>
          </w:p>
        </w:tc>
        <w:tc>
          <w:tcPr>
            <w:tcW w:w="3616" w:type="dxa"/>
            <w:vAlign w:val="bottom"/>
          </w:tcPr>
          <w:p w14:paraId="498109A0" w14:textId="77777777" w:rsidR="006C0AF8" w:rsidRPr="000D6069" w:rsidRDefault="006C0AF8" w:rsidP="007453B8">
            <w:pPr>
              <w:pStyle w:val="Ingenmellomrom"/>
              <w:jc w:val="center"/>
              <w:rPr>
                <w:lang w:val="nn-NO"/>
              </w:rPr>
            </w:pPr>
          </w:p>
        </w:tc>
      </w:tr>
      <w:tr w:rsidR="006C0AF8" w:rsidRPr="00D86548" w14:paraId="50F02184" w14:textId="77777777" w:rsidTr="007453B8">
        <w:tc>
          <w:tcPr>
            <w:tcW w:w="3539" w:type="dxa"/>
            <w:vAlign w:val="bottom"/>
          </w:tcPr>
          <w:p w14:paraId="1C933B9D" w14:textId="77777777" w:rsidR="006C0AF8" w:rsidRPr="00E32634" w:rsidRDefault="006C0AF8" w:rsidP="007453B8">
            <w:pPr>
              <w:jc w:val="center"/>
              <w:rPr>
                <w:lang w:val="nn-NO"/>
              </w:rPr>
            </w:pPr>
          </w:p>
        </w:tc>
        <w:tc>
          <w:tcPr>
            <w:tcW w:w="2977" w:type="dxa"/>
            <w:vAlign w:val="bottom"/>
          </w:tcPr>
          <w:p w14:paraId="5762B340" w14:textId="77777777" w:rsidR="006C0AF8" w:rsidRPr="00D86548" w:rsidRDefault="006C0AF8" w:rsidP="007453B8">
            <w:pPr>
              <w:jc w:val="center"/>
              <w:rPr>
                <w:lang w:val="nn-NO"/>
              </w:rPr>
            </w:pPr>
          </w:p>
        </w:tc>
        <w:tc>
          <w:tcPr>
            <w:tcW w:w="3616" w:type="dxa"/>
            <w:vAlign w:val="bottom"/>
          </w:tcPr>
          <w:p w14:paraId="00838774" w14:textId="77777777" w:rsidR="006C0AF8" w:rsidRPr="000D6069" w:rsidRDefault="006C0AF8" w:rsidP="007453B8">
            <w:pPr>
              <w:pStyle w:val="Ingenmellomrom"/>
              <w:jc w:val="center"/>
              <w:rPr>
                <w:lang w:val="nn-NO"/>
              </w:rPr>
            </w:pPr>
          </w:p>
        </w:tc>
      </w:tr>
      <w:tr w:rsidR="002C655E" w:rsidRPr="00D86548" w14:paraId="466D588B" w14:textId="77777777" w:rsidTr="007453B8">
        <w:trPr>
          <w:trHeight w:val="960"/>
        </w:trPr>
        <w:tc>
          <w:tcPr>
            <w:tcW w:w="3539" w:type="dxa"/>
            <w:tcBorders>
              <w:top w:val="single" w:sz="4" w:space="0" w:color="auto"/>
            </w:tcBorders>
            <w:vAlign w:val="bottom"/>
          </w:tcPr>
          <w:p w14:paraId="367A1FB3" w14:textId="7D468278" w:rsidR="004D7D08" w:rsidRPr="00D86548" w:rsidRDefault="004D7D08" w:rsidP="007453B8">
            <w:pPr>
              <w:jc w:val="center"/>
              <w:rPr>
                <w:lang w:val="nn-NO"/>
              </w:rPr>
            </w:pPr>
            <w:proofErr w:type="spellStart"/>
            <w:r w:rsidRPr="00E32634">
              <w:rPr>
                <w:lang w:val="nn-NO"/>
              </w:rPr>
              <w:t>Siss</w:t>
            </w:r>
            <w:proofErr w:type="spellEnd"/>
            <w:r w:rsidRPr="00E32634">
              <w:rPr>
                <w:lang w:val="nn-NO"/>
              </w:rPr>
              <w:t xml:space="preserve"> Ågedal</w:t>
            </w:r>
            <w:r>
              <w:rPr>
                <w:lang w:val="nn-NO"/>
              </w:rPr>
              <w:t>, styremedlem</w:t>
            </w:r>
            <w:r w:rsidR="00D86548">
              <w:rPr>
                <w:lang w:val="nn-NO"/>
              </w:rPr>
              <w:br/>
              <w:t>Repr. Marnardal Bygdekvinnelag</w:t>
            </w:r>
          </w:p>
        </w:tc>
        <w:tc>
          <w:tcPr>
            <w:tcW w:w="2977" w:type="dxa"/>
            <w:vAlign w:val="bottom"/>
          </w:tcPr>
          <w:p w14:paraId="061ED9B1" w14:textId="77777777" w:rsidR="002C655E" w:rsidRPr="00D86548" w:rsidRDefault="002C655E" w:rsidP="007453B8">
            <w:pPr>
              <w:jc w:val="center"/>
              <w:rPr>
                <w:lang w:val="nn-NO"/>
              </w:rPr>
            </w:pPr>
          </w:p>
        </w:tc>
        <w:tc>
          <w:tcPr>
            <w:tcW w:w="3616" w:type="dxa"/>
            <w:tcBorders>
              <w:top w:val="single" w:sz="4" w:space="0" w:color="auto"/>
            </w:tcBorders>
            <w:vAlign w:val="bottom"/>
          </w:tcPr>
          <w:p w14:paraId="36699CF3" w14:textId="6F7F4F5F" w:rsidR="00D86548" w:rsidRPr="000D6069" w:rsidRDefault="00D86548" w:rsidP="007453B8">
            <w:pPr>
              <w:pStyle w:val="Ingenmellomrom"/>
              <w:jc w:val="center"/>
              <w:rPr>
                <w:lang w:val="nn-NO"/>
              </w:rPr>
            </w:pPr>
            <w:r w:rsidRPr="000D6069">
              <w:rPr>
                <w:lang w:val="nn-NO"/>
              </w:rPr>
              <w:t>Irene Spikkeland</w:t>
            </w:r>
            <w:r w:rsidR="006C0AF8">
              <w:rPr>
                <w:lang w:val="nn-NO"/>
              </w:rPr>
              <w:t>, styremedlem</w:t>
            </w:r>
            <w:r>
              <w:rPr>
                <w:lang w:val="nn-NO"/>
              </w:rPr>
              <w:br/>
            </w:r>
            <w:r w:rsidR="006C0AF8">
              <w:rPr>
                <w:lang w:val="nn-NO"/>
              </w:rPr>
              <w:t xml:space="preserve">Repr. </w:t>
            </w:r>
            <w:r w:rsidRPr="000D6069">
              <w:rPr>
                <w:lang w:val="nn-NO"/>
              </w:rPr>
              <w:t>Marnardal Sokneråd:</w:t>
            </w:r>
          </w:p>
          <w:p w14:paraId="68920F99" w14:textId="77777777" w:rsidR="002C655E" w:rsidRPr="00D86548" w:rsidRDefault="002C655E" w:rsidP="007453B8">
            <w:pPr>
              <w:pStyle w:val="Ingenmellomrom"/>
              <w:jc w:val="center"/>
              <w:rPr>
                <w:lang w:val="nn-NO"/>
              </w:rPr>
            </w:pPr>
          </w:p>
        </w:tc>
      </w:tr>
    </w:tbl>
    <w:p w14:paraId="00CCE70C" w14:textId="63D409B8" w:rsidR="00C23988" w:rsidRDefault="00C23988" w:rsidP="00456A6F"/>
    <w:sectPr w:rsidR="00C23988" w:rsidSect="00403CF2">
      <w:headerReference w:type="even" r:id="rId16"/>
      <w:headerReference w:type="default" r:id="rId17"/>
      <w:footerReference w:type="default" r:id="rId18"/>
      <w:pgSz w:w="11900" w:h="16840" w:code="9"/>
      <w:pgMar w:top="1361" w:right="794" w:bottom="680" w:left="964" w:header="272" w:footer="5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E1C16" w14:textId="77777777" w:rsidR="00403CF2" w:rsidRDefault="00403CF2" w:rsidP="001E0236">
      <w:r>
        <w:separator/>
      </w:r>
    </w:p>
  </w:endnote>
  <w:endnote w:type="continuationSeparator" w:id="0">
    <w:p w14:paraId="1F16B4EB" w14:textId="77777777" w:rsidR="00403CF2" w:rsidRDefault="00403CF2" w:rsidP="001E0236">
      <w:r>
        <w:continuationSeparator/>
      </w:r>
    </w:p>
  </w:endnote>
  <w:endnote w:type="continuationNotice" w:id="1">
    <w:p w14:paraId="1019EBBB" w14:textId="77777777" w:rsidR="00403CF2" w:rsidRDefault="00403CF2" w:rsidP="001E02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rgoD">
    <w:altName w:val="Aptos Display"/>
    <w:panose1 w:val="00000000000000000000"/>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8E82" w14:textId="2BD4AF43" w:rsidR="00BD510C" w:rsidRDefault="00BD510C" w:rsidP="00D564B3">
    <w:pPr>
      <w:pStyle w:val="Bunntekst"/>
      <w:jc w:val="right"/>
      <w:rPr>
        <w:rFonts w:ascii="CargoD" w:hAnsi="CargoD"/>
        <w:sz w:val="8"/>
        <w:szCs w:val="8"/>
      </w:rPr>
    </w:pPr>
  </w:p>
  <w:p w14:paraId="58C8ED3E" w14:textId="77777777" w:rsidR="000012C1" w:rsidRPr="00BD510C" w:rsidRDefault="000012C1" w:rsidP="00D564B3">
    <w:pPr>
      <w:pStyle w:val="Bunntekst"/>
      <w:jc w:val="right"/>
      <w:rPr>
        <w:rFonts w:ascii="CargoD" w:hAnsi="CargoD"/>
        <w:sz w:val="8"/>
        <w:szCs w:val="8"/>
      </w:rPr>
    </w:pPr>
  </w:p>
  <w:p w14:paraId="220FC29C" w14:textId="62A4B097" w:rsidR="00B35B80" w:rsidRPr="00216635" w:rsidRDefault="007803AC" w:rsidP="00D564B3">
    <w:pPr>
      <w:pStyle w:val="Bunntekst"/>
      <w:jc w:val="right"/>
      <w:rPr>
        <w:rFonts w:ascii="CargoD" w:hAnsi="CargoD"/>
        <w:sz w:val="40"/>
        <w:szCs w:val="40"/>
      </w:rPr>
    </w:pPr>
    <w:r>
      <w:rPr>
        <w:noProof/>
        <w:lang w:eastAsia="nb-NO"/>
      </w:rPr>
      <w:drawing>
        <wp:anchor distT="0" distB="0" distL="114300" distR="114300" simplePos="0" relativeHeight="251657728" behindDoc="0" locked="0" layoutInCell="1" allowOverlap="1" wp14:anchorId="7815C347" wp14:editId="2EF8EF98">
          <wp:simplePos x="0" y="0"/>
          <wp:positionH relativeFrom="margin">
            <wp:posOffset>-124621</wp:posOffset>
          </wp:positionH>
          <wp:positionV relativeFrom="paragraph">
            <wp:posOffset>56515</wp:posOffset>
          </wp:positionV>
          <wp:extent cx="2645973" cy="200960"/>
          <wp:effectExtent l="0" t="0" r="2540" b="8890"/>
          <wp:wrapNone/>
          <wp:docPr id="564344394" name="Bilde 564344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5973" cy="20096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CargoD" w:hAnsi="CargoD"/>
          <w:sz w:val="40"/>
          <w:szCs w:val="40"/>
        </w:rPr>
        <w:id w:val="1355069705"/>
        <w:docPartObj>
          <w:docPartGallery w:val="Page Numbers (Bottom of Page)"/>
          <w:docPartUnique/>
        </w:docPartObj>
      </w:sdtPr>
      <w:sdtEndPr/>
      <w:sdtContent>
        <w:r w:rsidR="00877A3E" w:rsidRPr="00216635">
          <w:rPr>
            <w:rFonts w:ascii="CargoD" w:hAnsi="CargoD"/>
            <w:sz w:val="40"/>
            <w:szCs w:val="40"/>
          </w:rPr>
          <w:fldChar w:fldCharType="begin"/>
        </w:r>
        <w:r w:rsidR="00877A3E" w:rsidRPr="00216635">
          <w:rPr>
            <w:rFonts w:ascii="CargoD" w:hAnsi="CargoD"/>
            <w:sz w:val="40"/>
            <w:szCs w:val="40"/>
          </w:rPr>
          <w:instrText>PAGE   \* MERGEFORMAT</w:instrText>
        </w:r>
        <w:r w:rsidR="00877A3E" w:rsidRPr="00216635">
          <w:rPr>
            <w:rFonts w:ascii="CargoD" w:hAnsi="CargoD"/>
            <w:sz w:val="40"/>
            <w:szCs w:val="40"/>
          </w:rPr>
          <w:fldChar w:fldCharType="separate"/>
        </w:r>
        <w:r w:rsidR="00877A3E" w:rsidRPr="00216635">
          <w:rPr>
            <w:rFonts w:ascii="CargoD" w:hAnsi="CargoD"/>
            <w:sz w:val="40"/>
            <w:szCs w:val="40"/>
          </w:rPr>
          <w:t>2</w:t>
        </w:r>
        <w:r w:rsidR="00877A3E" w:rsidRPr="00216635">
          <w:rPr>
            <w:rFonts w:ascii="CargoD" w:hAnsi="CargoD"/>
            <w:sz w:val="40"/>
            <w:szCs w:val="4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00199" w14:textId="77777777" w:rsidR="00403CF2" w:rsidRDefault="00403CF2" w:rsidP="001E0236">
      <w:r>
        <w:separator/>
      </w:r>
    </w:p>
  </w:footnote>
  <w:footnote w:type="continuationSeparator" w:id="0">
    <w:p w14:paraId="58A848CE" w14:textId="77777777" w:rsidR="00403CF2" w:rsidRDefault="00403CF2" w:rsidP="001E0236">
      <w:r>
        <w:continuationSeparator/>
      </w:r>
    </w:p>
  </w:footnote>
  <w:footnote w:type="continuationNotice" w:id="1">
    <w:p w14:paraId="0AAF26DB" w14:textId="77777777" w:rsidR="00403CF2" w:rsidRDefault="00403CF2" w:rsidP="001E02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D70E" w14:textId="77777777" w:rsidR="00B35B80" w:rsidRDefault="007041C9" w:rsidP="001E0236">
    <w:pPr>
      <w:pStyle w:val="Topptekst"/>
    </w:pPr>
    <w:r>
      <w:rPr>
        <w:lang w:eastAsia="nb-NO"/>
      </w:rPr>
      <w:pict w14:anchorId="0E3DA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483.85pt;height:53.1pt;z-index:-251657728;mso-wrap-edited:f;mso-position-horizontal:center;mso-position-horizontal-relative:margin;mso-position-vertical:center;mso-position-vertical-relative:margin" wrapcoords="-33 0 -33 21295 21600 21295 21600 0 -33 0">
          <v:imagedata r:id="rId1" o:title="mote_mellom_menneske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F48E" w14:textId="515E16F0" w:rsidR="0068161D" w:rsidRDefault="0068161D" w:rsidP="001E0236">
    <w:pPr>
      <w:pStyle w:val="Topptekst"/>
    </w:pPr>
    <w:r>
      <w:rPr>
        <w:noProof/>
      </w:rPr>
      <w:drawing>
        <wp:anchor distT="0" distB="0" distL="114300" distR="114300" simplePos="0" relativeHeight="251656704" behindDoc="0" locked="0" layoutInCell="1" allowOverlap="1" wp14:anchorId="0F1E236B" wp14:editId="14B39EDE">
          <wp:simplePos x="0" y="0"/>
          <wp:positionH relativeFrom="margin">
            <wp:posOffset>5284317</wp:posOffset>
          </wp:positionH>
          <wp:positionV relativeFrom="paragraph">
            <wp:posOffset>172186</wp:posOffset>
          </wp:positionV>
          <wp:extent cx="1213917" cy="736126"/>
          <wp:effectExtent l="0" t="0" r="5715" b="6985"/>
          <wp:wrapNone/>
          <wp:docPr id="2035871126" name="Bilde 203587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917" cy="7361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80B772" w14:textId="5057BF98" w:rsidR="0068161D" w:rsidRDefault="0068161D" w:rsidP="001E0236">
    <w:pPr>
      <w:pStyle w:val="Topptekst"/>
    </w:pPr>
  </w:p>
  <w:p w14:paraId="0989DA2A" w14:textId="77777777" w:rsidR="000012C1" w:rsidRDefault="000012C1" w:rsidP="001E0236">
    <w:pPr>
      <w:pStyle w:val="Topptekst"/>
    </w:pPr>
  </w:p>
  <w:p w14:paraId="7A88BAA8" w14:textId="77777777" w:rsidR="00351EE4" w:rsidRDefault="00351EE4" w:rsidP="001E0236">
    <w:pPr>
      <w:pStyle w:val="Topptekst"/>
    </w:pPr>
  </w:p>
  <w:p w14:paraId="6ABE1602" w14:textId="5703C300" w:rsidR="00B35B80" w:rsidRDefault="00B35B80" w:rsidP="001E0236">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6726"/>
    <w:multiLevelType w:val="hybridMultilevel"/>
    <w:tmpl w:val="91A869C2"/>
    <w:lvl w:ilvl="0" w:tplc="9B1AB4FE">
      <w:start w:val="1"/>
      <w:numFmt w:val="bullet"/>
      <w:pStyle w:val="MFS-punkliste"/>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F6259EB"/>
    <w:multiLevelType w:val="hybridMultilevel"/>
    <w:tmpl w:val="B4AA887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2ED52A4"/>
    <w:multiLevelType w:val="hybridMultilevel"/>
    <w:tmpl w:val="E8742D3C"/>
    <w:lvl w:ilvl="0" w:tplc="4A18EBBA">
      <w:start w:val="5"/>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A54127"/>
    <w:multiLevelType w:val="hybridMultilevel"/>
    <w:tmpl w:val="3392B96E"/>
    <w:lvl w:ilvl="0" w:tplc="9E9A225E">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179E2FF5"/>
    <w:multiLevelType w:val="hybridMultilevel"/>
    <w:tmpl w:val="295AD19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1D6C018B"/>
    <w:multiLevelType w:val="hybridMultilevel"/>
    <w:tmpl w:val="E5885132"/>
    <w:lvl w:ilvl="0" w:tplc="9E9A225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C6E3DEF"/>
    <w:multiLevelType w:val="hybridMultilevel"/>
    <w:tmpl w:val="D750AB8E"/>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6BE5CC7"/>
    <w:multiLevelType w:val="hybridMultilevel"/>
    <w:tmpl w:val="07743670"/>
    <w:lvl w:ilvl="0" w:tplc="E09E8922">
      <w:numFmt w:val="bullet"/>
      <w:lvlText w:val="-"/>
      <w:lvlJc w:val="left"/>
      <w:pPr>
        <w:ind w:left="1440" w:hanging="360"/>
      </w:pPr>
      <w:rPr>
        <w:rFonts w:ascii="Calibri" w:eastAsiaTheme="minorHAnsi" w:hAnsi="Calibri" w:cs="Calibr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8" w15:restartNumberingAfterBreak="0">
    <w:nsid w:val="3E5B6A64"/>
    <w:multiLevelType w:val="hybridMultilevel"/>
    <w:tmpl w:val="E0548E04"/>
    <w:lvl w:ilvl="0" w:tplc="5394CFC2">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27A0176"/>
    <w:multiLevelType w:val="hybridMultilevel"/>
    <w:tmpl w:val="0EA2D356"/>
    <w:lvl w:ilvl="0" w:tplc="3A44904A">
      <w:numFmt w:val="bullet"/>
      <w:lvlText w:val="-"/>
      <w:lvlJc w:val="left"/>
      <w:pPr>
        <w:ind w:left="720" w:hanging="360"/>
      </w:pPr>
      <w:rPr>
        <w:rFonts w:ascii="Verdana" w:eastAsiaTheme="minorHAnsi" w:hAnsi="Verdan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A84371B"/>
    <w:multiLevelType w:val="hybridMultilevel"/>
    <w:tmpl w:val="682AB2F2"/>
    <w:lvl w:ilvl="0" w:tplc="8FD43B7E">
      <w:start w:val="5"/>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E0E18FA"/>
    <w:multiLevelType w:val="hybridMultilevel"/>
    <w:tmpl w:val="D36A4378"/>
    <w:lvl w:ilvl="0" w:tplc="E09E8922">
      <w:numFmt w:val="bullet"/>
      <w:lvlText w:val="-"/>
      <w:lvlJc w:val="left"/>
      <w:pPr>
        <w:ind w:left="1440" w:hanging="360"/>
      </w:pPr>
      <w:rPr>
        <w:rFonts w:ascii="Calibri" w:eastAsiaTheme="minorHAnsi" w:hAnsi="Calibri" w:cs="Calibr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2" w15:restartNumberingAfterBreak="0">
    <w:nsid w:val="60C827DD"/>
    <w:multiLevelType w:val="hybridMultilevel"/>
    <w:tmpl w:val="F998C0C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6A2D05BB"/>
    <w:multiLevelType w:val="hybridMultilevel"/>
    <w:tmpl w:val="48FA377A"/>
    <w:lvl w:ilvl="0" w:tplc="A552E85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6EAA3883"/>
    <w:multiLevelType w:val="hybridMultilevel"/>
    <w:tmpl w:val="958ED120"/>
    <w:lvl w:ilvl="0" w:tplc="9E9A225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433628773">
    <w:abstractNumId w:val="8"/>
  </w:num>
  <w:num w:numId="2" w16cid:durableId="2012289921">
    <w:abstractNumId w:val="13"/>
  </w:num>
  <w:num w:numId="3" w16cid:durableId="1540125661">
    <w:abstractNumId w:val="2"/>
  </w:num>
  <w:num w:numId="4" w16cid:durableId="1943565620">
    <w:abstractNumId w:val="3"/>
  </w:num>
  <w:num w:numId="5" w16cid:durableId="2006199237">
    <w:abstractNumId w:val="11"/>
  </w:num>
  <w:num w:numId="6" w16cid:durableId="1166749703">
    <w:abstractNumId w:val="7"/>
  </w:num>
  <w:num w:numId="7" w16cid:durableId="695278891">
    <w:abstractNumId w:val="6"/>
  </w:num>
  <w:num w:numId="8" w16cid:durableId="627706065">
    <w:abstractNumId w:val="14"/>
  </w:num>
  <w:num w:numId="9" w16cid:durableId="178006749">
    <w:abstractNumId w:val="5"/>
  </w:num>
  <w:num w:numId="10" w16cid:durableId="1326317891">
    <w:abstractNumId w:val="4"/>
  </w:num>
  <w:num w:numId="11" w16cid:durableId="461072622">
    <w:abstractNumId w:val="10"/>
  </w:num>
  <w:num w:numId="12" w16cid:durableId="1387950127">
    <w:abstractNumId w:val="1"/>
  </w:num>
  <w:num w:numId="13" w16cid:durableId="1347321710">
    <w:abstractNumId w:val="12"/>
  </w:num>
  <w:num w:numId="14" w16cid:durableId="1383603007">
    <w:abstractNumId w:val="0"/>
  </w:num>
  <w:num w:numId="15" w16cid:durableId="18134501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C4"/>
    <w:rsid w:val="000012C1"/>
    <w:rsid w:val="00001748"/>
    <w:rsid w:val="000020E4"/>
    <w:rsid w:val="00002733"/>
    <w:rsid w:val="000039EA"/>
    <w:rsid w:val="00005772"/>
    <w:rsid w:val="00006293"/>
    <w:rsid w:val="000071A0"/>
    <w:rsid w:val="000072E2"/>
    <w:rsid w:val="00007301"/>
    <w:rsid w:val="00010827"/>
    <w:rsid w:val="000122BE"/>
    <w:rsid w:val="00014DF5"/>
    <w:rsid w:val="00022971"/>
    <w:rsid w:val="000233C8"/>
    <w:rsid w:val="0002381D"/>
    <w:rsid w:val="00024DAA"/>
    <w:rsid w:val="00027A86"/>
    <w:rsid w:val="00030972"/>
    <w:rsid w:val="00031287"/>
    <w:rsid w:val="000326DE"/>
    <w:rsid w:val="00034EAA"/>
    <w:rsid w:val="000354AE"/>
    <w:rsid w:val="00035AE8"/>
    <w:rsid w:val="00036782"/>
    <w:rsid w:val="00037D28"/>
    <w:rsid w:val="00040C18"/>
    <w:rsid w:val="0004113A"/>
    <w:rsid w:val="00041892"/>
    <w:rsid w:val="00041F39"/>
    <w:rsid w:val="00042607"/>
    <w:rsid w:val="000426EB"/>
    <w:rsid w:val="00042703"/>
    <w:rsid w:val="0004427A"/>
    <w:rsid w:val="00045090"/>
    <w:rsid w:val="00050560"/>
    <w:rsid w:val="000507B4"/>
    <w:rsid w:val="00051DE3"/>
    <w:rsid w:val="0005278C"/>
    <w:rsid w:val="00053DD8"/>
    <w:rsid w:val="0005503C"/>
    <w:rsid w:val="000551D9"/>
    <w:rsid w:val="00056F57"/>
    <w:rsid w:val="00060302"/>
    <w:rsid w:val="00063A34"/>
    <w:rsid w:val="00063E8C"/>
    <w:rsid w:val="00064F15"/>
    <w:rsid w:val="00066B42"/>
    <w:rsid w:val="00067DE7"/>
    <w:rsid w:val="00072723"/>
    <w:rsid w:val="00074D01"/>
    <w:rsid w:val="00076601"/>
    <w:rsid w:val="00076B7E"/>
    <w:rsid w:val="00077383"/>
    <w:rsid w:val="00077966"/>
    <w:rsid w:val="000802F7"/>
    <w:rsid w:val="0008290B"/>
    <w:rsid w:val="00095BEF"/>
    <w:rsid w:val="00095E2B"/>
    <w:rsid w:val="000961F6"/>
    <w:rsid w:val="000967DF"/>
    <w:rsid w:val="000973BE"/>
    <w:rsid w:val="000A3C64"/>
    <w:rsid w:val="000A42B1"/>
    <w:rsid w:val="000B781F"/>
    <w:rsid w:val="000C0049"/>
    <w:rsid w:val="000C0D01"/>
    <w:rsid w:val="000C1737"/>
    <w:rsid w:val="000C1782"/>
    <w:rsid w:val="000C3DD8"/>
    <w:rsid w:val="000C4104"/>
    <w:rsid w:val="000C646E"/>
    <w:rsid w:val="000C7045"/>
    <w:rsid w:val="000C7225"/>
    <w:rsid w:val="000C7469"/>
    <w:rsid w:val="000C7FE3"/>
    <w:rsid w:val="000D4533"/>
    <w:rsid w:val="000D58DD"/>
    <w:rsid w:val="000D6069"/>
    <w:rsid w:val="000E3D35"/>
    <w:rsid w:val="000E5BD3"/>
    <w:rsid w:val="000E5DA1"/>
    <w:rsid w:val="000F1D32"/>
    <w:rsid w:val="000F3949"/>
    <w:rsid w:val="000F3AC8"/>
    <w:rsid w:val="000F4DD6"/>
    <w:rsid w:val="000F54D9"/>
    <w:rsid w:val="000F67C1"/>
    <w:rsid w:val="000F6F2A"/>
    <w:rsid w:val="001014FC"/>
    <w:rsid w:val="00103975"/>
    <w:rsid w:val="00103A29"/>
    <w:rsid w:val="001043CA"/>
    <w:rsid w:val="00105AEC"/>
    <w:rsid w:val="001060F6"/>
    <w:rsid w:val="001108A2"/>
    <w:rsid w:val="001120FC"/>
    <w:rsid w:val="0011700D"/>
    <w:rsid w:val="001174AD"/>
    <w:rsid w:val="00122199"/>
    <w:rsid w:val="00124187"/>
    <w:rsid w:val="001247CB"/>
    <w:rsid w:val="00124EFA"/>
    <w:rsid w:val="00131CC7"/>
    <w:rsid w:val="00136B29"/>
    <w:rsid w:val="00137CCC"/>
    <w:rsid w:val="001457CF"/>
    <w:rsid w:val="00145B1D"/>
    <w:rsid w:val="00151E4B"/>
    <w:rsid w:val="0015225B"/>
    <w:rsid w:val="00156A9B"/>
    <w:rsid w:val="001574DB"/>
    <w:rsid w:val="0016183A"/>
    <w:rsid w:val="001618F5"/>
    <w:rsid w:val="00161E75"/>
    <w:rsid w:val="00162307"/>
    <w:rsid w:val="0016380E"/>
    <w:rsid w:val="001677BB"/>
    <w:rsid w:val="00171522"/>
    <w:rsid w:val="001726B7"/>
    <w:rsid w:val="00174581"/>
    <w:rsid w:val="00175D8C"/>
    <w:rsid w:val="001800DB"/>
    <w:rsid w:val="00181EF6"/>
    <w:rsid w:val="00185543"/>
    <w:rsid w:val="00185679"/>
    <w:rsid w:val="00185DE4"/>
    <w:rsid w:val="00185E25"/>
    <w:rsid w:val="001861B9"/>
    <w:rsid w:val="00186653"/>
    <w:rsid w:val="00186E8D"/>
    <w:rsid w:val="001903BD"/>
    <w:rsid w:val="0019111D"/>
    <w:rsid w:val="00193E66"/>
    <w:rsid w:val="001942A8"/>
    <w:rsid w:val="001A1B75"/>
    <w:rsid w:val="001A378E"/>
    <w:rsid w:val="001A72B4"/>
    <w:rsid w:val="001B2E43"/>
    <w:rsid w:val="001B38FA"/>
    <w:rsid w:val="001B7CFF"/>
    <w:rsid w:val="001C456E"/>
    <w:rsid w:val="001D0432"/>
    <w:rsid w:val="001D548F"/>
    <w:rsid w:val="001D7585"/>
    <w:rsid w:val="001D77D3"/>
    <w:rsid w:val="001E0236"/>
    <w:rsid w:val="001E336D"/>
    <w:rsid w:val="001E4F53"/>
    <w:rsid w:val="001E60C2"/>
    <w:rsid w:val="001E6666"/>
    <w:rsid w:val="001F2D2C"/>
    <w:rsid w:val="001F46E8"/>
    <w:rsid w:val="001F50F9"/>
    <w:rsid w:val="001F632F"/>
    <w:rsid w:val="001F6971"/>
    <w:rsid w:val="002002A5"/>
    <w:rsid w:val="002015E8"/>
    <w:rsid w:val="0020273E"/>
    <w:rsid w:val="00203394"/>
    <w:rsid w:val="002033DB"/>
    <w:rsid w:val="00203437"/>
    <w:rsid w:val="00207B3E"/>
    <w:rsid w:val="00213106"/>
    <w:rsid w:val="00213B91"/>
    <w:rsid w:val="00215155"/>
    <w:rsid w:val="00216635"/>
    <w:rsid w:val="002217AC"/>
    <w:rsid w:val="00222CE0"/>
    <w:rsid w:val="002265B6"/>
    <w:rsid w:val="00226CE3"/>
    <w:rsid w:val="00227AC3"/>
    <w:rsid w:val="002309DB"/>
    <w:rsid w:val="00230BFB"/>
    <w:rsid w:val="00233340"/>
    <w:rsid w:val="00233DBC"/>
    <w:rsid w:val="00233DFD"/>
    <w:rsid w:val="002341AB"/>
    <w:rsid w:val="002358C1"/>
    <w:rsid w:val="00241AAB"/>
    <w:rsid w:val="00242BBA"/>
    <w:rsid w:val="00244D89"/>
    <w:rsid w:val="00245621"/>
    <w:rsid w:val="00245F88"/>
    <w:rsid w:val="0025055A"/>
    <w:rsid w:val="002511E7"/>
    <w:rsid w:val="002528E5"/>
    <w:rsid w:val="00252FAA"/>
    <w:rsid w:val="002531FA"/>
    <w:rsid w:val="0025395B"/>
    <w:rsid w:val="00253BCB"/>
    <w:rsid w:val="00254CEA"/>
    <w:rsid w:val="00257668"/>
    <w:rsid w:val="00264146"/>
    <w:rsid w:val="00271804"/>
    <w:rsid w:val="002754A3"/>
    <w:rsid w:val="002758BA"/>
    <w:rsid w:val="00275D02"/>
    <w:rsid w:val="00276659"/>
    <w:rsid w:val="00282241"/>
    <w:rsid w:val="00283AE2"/>
    <w:rsid w:val="00284CFA"/>
    <w:rsid w:val="00284E24"/>
    <w:rsid w:val="00286802"/>
    <w:rsid w:val="002877C8"/>
    <w:rsid w:val="00292CF2"/>
    <w:rsid w:val="00296638"/>
    <w:rsid w:val="00296E72"/>
    <w:rsid w:val="002A0E06"/>
    <w:rsid w:val="002A15D9"/>
    <w:rsid w:val="002A558B"/>
    <w:rsid w:val="002B12E0"/>
    <w:rsid w:val="002B1FD6"/>
    <w:rsid w:val="002B4EB3"/>
    <w:rsid w:val="002B5AC2"/>
    <w:rsid w:val="002B5D5D"/>
    <w:rsid w:val="002B6FE3"/>
    <w:rsid w:val="002C1C3B"/>
    <w:rsid w:val="002C230D"/>
    <w:rsid w:val="002C29D6"/>
    <w:rsid w:val="002C6199"/>
    <w:rsid w:val="002C655E"/>
    <w:rsid w:val="002D0C2F"/>
    <w:rsid w:val="002D1CA4"/>
    <w:rsid w:val="002D323C"/>
    <w:rsid w:val="002D4209"/>
    <w:rsid w:val="002D4E9C"/>
    <w:rsid w:val="002D4EF7"/>
    <w:rsid w:val="002D5A33"/>
    <w:rsid w:val="002D6F26"/>
    <w:rsid w:val="002E4523"/>
    <w:rsid w:val="002E5354"/>
    <w:rsid w:val="002E685C"/>
    <w:rsid w:val="002F12D4"/>
    <w:rsid w:val="002F24F5"/>
    <w:rsid w:val="002F3396"/>
    <w:rsid w:val="002F33A8"/>
    <w:rsid w:val="002F3B1F"/>
    <w:rsid w:val="002F3C63"/>
    <w:rsid w:val="002F7D17"/>
    <w:rsid w:val="003012E5"/>
    <w:rsid w:val="00301E90"/>
    <w:rsid w:val="00303912"/>
    <w:rsid w:val="00303982"/>
    <w:rsid w:val="00304564"/>
    <w:rsid w:val="00305ED1"/>
    <w:rsid w:val="0030770A"/>
    <w:rsid w:val="00307B7F"/>
    <w:rsid w:val="00311198"/>
    <w:rsid w:val="0031176C"/>
    <w:rsid w:val="003122CA"/>
    <w:rsid w:val="00312BBE"/>
    <w:rsid w:val="00313137"/>
    <w:rsid w:val="00313198"/>
    <w:rsid w:val="003144D4"/>
    <w:rsid w:val="00314A46"/>
    <w:rsid w:val="00316EAB"/>
    <w:rsid w:val="00317B54"/>
    <w:rsid w:val="003210DB"/>
    <w:rsid w:val="00322D0E"/>
    <w:rsid w:val="003234F0"/>
    <w:rsid w:val="00326785"/>
    <w:rsid w:val="00326C08"/>
    <w:rsid w:val="003270FD"/>
    <w:rsid w:val="00330883"/>
    <w:rsid w:val="0033170D"/>
    <w:rsid w:val="003320C5"/>
    <w:rsid w:val="00333E3E"/>
    <w:rsid w:val="003362A1"/>
    <w:rsid w:val="00337D81"/>
    <w:rsid w:val="00340155"/>
    <w:rsid w:val="00340ECC"/>
    <w:rsid w:val="00342B5F"/>
    <w:rsid w:val="00343C05"/>
    <w:rsid w:val="00346957"/>
    <w:rsid w:val="003478CF"/>
    <w:rsid w:val="003509E3"/>
    <w:rsid w:val="00351EE4"/>
    <w:rsid w:val="00352EED"/>
    <w:rsid w:val="00353288"/>
    <w:rsid w:val="00355879"/>
    <w:rsid w:val="00357BBD"/>
    <w:rsid w:val="0036267E"/>
    <w:rsid w:val="00363DB1"/>
    <w:rsid w:val="00363FD6"/>
    <w:rsid w:val="00365AC6"/>
    <w:rsid w:val="00367C4F"/>
    <w:rsid w:val="00367F7B"/>
    <w:rsid w:val="00371306"/>
    <w:rsid w:val="003752A6"/>
    <w:rsid w:val="00375CE1"/>
    <w:rsid w:val="00377411"/>
    <w:rsid w:val="00377CB9"/>
    <w:rsid w:val="003802D1"/>
    <w:rsid w:val="00380B00"/>
    <w:rsid w:val="00382EA4"/>
    <w:rsid w:val="00383BBA"/>
    <w:rsid w:val="0038550E"/>
    <w:rsid w:val="00385D37"/>
    <w:rsid w:val="00387D6E"/>
    <w:rsid w:val="00390B9F"/>
    <w:rsid w:val="00391447"/>
    <w:rsid w:val="00391585"/>
    <w:rsid w:val="00391ADE"/>
    <w:rsid w:val="00392266"/>
    <w:rsid w:val="00392C44"/>
    <w:rsid w:val="003935D9"/>
    <w:rsid w:val="00394820"/>
    <w:rsid w:val="00395083"/>
    <w:rsid w:val="00396D45"/>
    <w:rsid w:val="00397312"/>
    <w:rsid w:val="003A08BF"/>
    <w:rsid w:val="003A09A4"/>
    <w:rsid w:val="003A15F1"/>
    <w:rsid w:val="003A65E0"/>
    <w:rsid w:val="003A6B8B"/>
    <w:rsid w:val="003A79F7"/>
    <w:rsid w:val="003B07E1"/>
    <w:rsid w:val="003B23D3"/>
    <w:rsid w:val="003B27BF"/>
    <w:rsid w:val="003B2CBA"/>
    <w:rsid w:val="003B2D91"/>
    <w:rsid w:val="003B5FD5"/>
    <w:rsid w:val="003B6D88"/>
    <w:rsid w:val="003C1A57"/>
    <w:rsid w:val="003C311D"/>
    <w:rsid w:val="003C61E9"/>
    <w:rsid w:val="003C645C"/>
    <w:rsid w:val="003D0BC5"/>
    <w:rsid w:val="003D1031"/>
    <w:rsid w:val="003D1632"/>
    <w:rsid w:val="003D1FF7"/>
    <w:rsid w:val="003D4D74"/>
    <w:rsid w:val="003D692C"/>
    <w:rsid w:val="003D72F1"/>
    <w:rsid w:val="003E281C"/>
    <w:rsid w:val="003E29AE"/>
    <w:rsid w:val="003E4424"/>
    <w:rsid w:val="003E705A"/>
    <w:rsid w:val="003E7645"/>
    <w:rsid w:val="003E7A34"/>
    <w:rsid w:val="003F0784"/>
    <w:rsid w:val="003F0ADF"/>
    <w:rsid w:val="003F4CD6"/>
    <w:rsid w:val="003F4E67"/>
    <w:rsid w:val="003F7286"/>
    <w:rsid w:val="00403CF2"/>
    <w:rsid w:val="00405160"/>
    <w:rsid w:val="0040544B"/>
    <w:rsid w:val="004110AB"/>
    <w:rsid w:val="00413ADB"/>
    <w:rsid w:val="0041593D"/>
    <w:rsid w:val="00416B84"/>
    <w:rsid w:val="00420139"/>
    <w:rsid w:val="00421456"/>
    <w:rsid w:val="004215EE"/>
    <w:rsid w:val="00422E88"/>
    <w:rsid w:val="004243A5"/>
    <w:rsid w:val="0042467F"/>
    <w:rsid w:val="004247F9"/>
    <w:rsid w:val="0042572E"/>
    <w:rsid w:val="00425B97"/>
    <w:rsid w:val="00427ED8"/>
    <w:rsid w:val="00430D4A"/>
    <w:rsid w:val="004314EF"/>
    <w:rsid w:val="00432336"/>
    <w:rsid w:val="00432512"/>
    <w:rsid w:val="00433354"/>
    <w:rsid w:val="00433632"/>
    <w:rsid w:val="00435A44"/>
    <w:rsid w:val="004401BC"/>
    <w:rsid w:val="004402D9"/>
    <w:rsid w:val="00441638"/>
    <w:rsid w:val="00441F10"/>
    <w:rsid w:val="00442555"/>
    <w:rsid w:val="00444DB1"/>
    <w:rsid w:val="00444E49"/>
    <w:rsid w:val="00445D21"/>
    <w:rsid w:val="00446DD1"/>
    <w:rsid w:val="00447E4A"/>
    <w:rsid w:val="00451805"/>
    <w:rsid w:val="00452A52"/>
    <w:rsid w:val="00454D0C"/>
    <w:rsid w:val="00456A6F"/>
    <w:rsid w:val="00460398"/>
    <w:rsid w:val="00461660"/>
    <w:rsid w:val="00462A57"/>
    <w:rsid w:val="00466E05"/>
    <w:rsid w:val="00470CC9"/>
    <w:rsid w:val="00470D66"/>
    <w:rsid w:val="0047167E"/>
    <w:rsid w:val="00473F64"/>
    <w:rsid w:val="00474E90"/>
    <w:rsid w:val="004750CD"/>
    <w:rsid w:val="00476A9E"/>
    <w:rsid w:val="004801D0"/>
    <w:rsid w:val="00483CC9"/>
    <w:rsid w:val="00484499"/>
    <w:rsid w:val="004867CF"/>
    <w:rsid w:val="004901F6"/>
    <w:rsid w:val="004914E9"/>
    <w:rsid w:val="00492F43"/>
    <w:rsid w:val="00493A9B"/>
    <w:rsid w:val="004948F8"/>
    <w:rsid w:val="00495DDE"/>
    <w:rsid w:val="004A61D7"/>
    <w:rsid w:val="004A6217"/>
    <w:rsid w:val="004B1919"/>
    <w:rsid w:val="004B32C8"/>
    <w:rsid w:val="004B4868"/>
    <w:rsid w:val="004B5E27"/>
    <w:rsid w:val="004B74EC"/>
    <w:rsid w:val="004B79BF"/>
    <w:rsid w:val="004C1FD5"/>
    <w:rsid w:val="004C498A"/>
    <w:rsid w:val="004C63F4"/>
    <w:rsid w:val="004D1483"/>
    <w:rsid w:val="004D2140"/>
    <w:rsid w:val="004D42C5"/>
    <w:rsid w:val="004D66A1"/>
    <w:rsid w:val="004D7D08"/>
    <w:rsid w:val="004E0582"/>
    <w:rsid w:val="004E1A1E"/>
    <w:rsid w:val="004E36DA"/>
    <w:rsid w:val="004E43EB"/>
    <w:rsid w:val="004E455C"/>
    <w:rsid w:val="004E4614"/>
    <w:rsid w:val="004E4B51"/>
    <w:rsid w:val="004E5127"/>
    <w:rsid w:val="004E671D"/>
    <w:rsid w:val="004E7AF0"/>
    <w:rsid w:val="004F11EA"/>
    <w:rsid w:val="004F1AC4"/>
    <w:rsid w:val="004F38E6"/>
    <w:rsid w:val="004F3BF2"/>
    <w:rsid w:val="004F60ED"/>
    <w:rsid w:val="004F7FC4"/>
    <w:rsid w:val="00501E70"/>
    <w:rsid w:val="005023E8"/>
    <w:rsid w:val="00503C5B"/>
    <w:rsid w:val="00504C25"/>
    <w:rsid w:val="005071BD"/>
    <w:rsid w:val="00507817"/>
    <w:rsid w:val="005120EC"/>
    <w:rsid w:val="005140E3"/>
    <w:rsid w:val="0051428A"/>
    <w:rsid w:val="00514890"/>
    <w:rsid w:val="00514BF4"/>
    <w:rsid w:val="0051590F"/>
    <w:rsid w:val="00520F35"/>
    <w:rsid w:val="005227B6"/>
    <w:rsid w:val="005239B8"/>
    <w:rsid w:val="00525560"/>
    <w:rsid w:val="00526A63"/>
    <w:rsid w:val="00526D43"/>
    <w:rsid w:val="0053108B"/>
    <w:rsid w:val="00533576"/>
    <w:rsid w:val="005351EC"/>
    <w:rsid w:val="0053788C"/>
    <w:rsid w:val="00545623"/>
    <w:rsid w:val="0054699B"/>
    <w:rsid w:val="00551202"/>
    <w:rsid w:val="00553CB8"/>
    <w:rsid w:val="005569D9"/>
    <w:rsid w:val="00557935"/>
    <w:rsid w:val="00561355"/>
    <w:rsid w:val="005619B3"/>
    <w:rsid w:val="0056322A"/>
    <w:rsid w:val="00565BD6"/>
    <w:rsid w:val="00565C86"/>
    <w:rsid w:val="00566FBB"/>
    <w:rsid w:val="005675FB"/>
    <w:rsid w:val="005713D5"/>
    <w:rsid w:val="00573218"/>
    <w:rsid w:val="005732C7"/>
    <w:rsid w:val="00577453"/>
    <w:rsid w:val="00580E28"/>
    <w:rsid w:val="005825B6"/>
    <w:rsid w:val="00582F8F"/>
    <w:rsid w:val="005837DC"/>
    <w:rsid w:val="005839A8"/>
    <w:rsid w:val="00585135"/>
    <w:rsid w:val="00585B05"/>
    <w:rsid w:val="005907E1"/>
    <w:rsid w:val="00597170"/>
    <w:rsid w:val="0059741C"/>
    <w:rsid w:val="00597505"/>
    <w:rsid w:val="005A34AD"/>
    <w:rsid w:val="005A55D9"/>
    <w:rsid w:val="005B199B"/>
    <w:rsid w:val="005B2773"/>
    <w:rsid w:val="005B4E85"/>
    <w:rsid w:val="005B63C7"/>
    <w:rsid w:val="005B67CB"/>
    <w:rsid w:val="005B7DC1"/>
    <w:rsid w:val="005C0B58"/>
    <w:rsid w:val="005C0EFC"/>
    <w:rsid w:val="005C16FF"/>
    <w:rsid w:val="005C4D63"/>
    <w:rsid w:val="005C6917"/>
    <w:rsid w:val="005C6D1C"/>
    <w:rsid w:val="005C7AE9"/>
    <w:rsid w:val="005C7C10"/>
    <w:rsid w:val="005D3DD2"/>
    <w:rsid w:val="005D507D"/>
    <w:rsid w:val="005D6ADC"/>
    <w:rsid w:val="005D7789"/>
    <w:rsid w:val="005D795D"/>
    <w:rsid w:val="005E0547"/>
    <w:rsid w:val="005E1346"/>
    <w:rsid w:val="005E5D61"/>
    <w:rsid w:val="005E66C5"/>
    <w:rsid w:val="005E6C91"/>
    <w:rsid w:val="005F343C"/>
    <w:rsid w:val="005F3E2D"/>
    <w:rsid w:val="005F52C6"/>
    <w:rsid w:val="005F606F"/>
    <w:rsid w:val="005F6DC1"/>
    <w:rsid w:val="00600BEA"/>
    <w:rsid w:val="006054B4"/>
    <w:rsid w:val="00605CDC"/>
    <w:rsid w:val="00607752"/>
    <w:rsid w:val="00610808"/>
    <w:rsid w:val="00611BB6"/>
    <w:rsid w:val="00617FE0"/>
    <w:rsid w:val="006208E1"/>
    <w:rsid w:val="00623083"/>
    <w:rsid w:val="00632F95"/>
    <w:rsid w:val="00634726"/>
    <w:rsid w:val="00635CB7"/>
    <w:rsid w:val="00635E5F"/>
    <w:rsid w:val="00636980"/>
    <w:rsid w:val="006371A3"/>
    <w:rsid w:val="00641633"/>
    <w:rsid w:val="00646EA7"/>
    <w:rsid w:val="0065228C"/>
    <w:rsid w:val="006558AF"/>
    <w:rsid w:val="0065728B"/>
    <w:rsid w:val="0066024B"/>
    <w:rsid w:val="0066237D"/>
    <w:rsid w:val="00662CFB"/>
    <w:rsid w:val="006704C2"/>
    <w:rsid w:val="0067219F"/>
    <w:rsid w:val="00672CDC"/>
    <w:rsid w:val="0067343A"/>
    <w:rsid w:val="00673B76"/>
    <w:rsid w:val="00673CB8"/>
    <w:rsid w:val="006742D2"/>
    <w:rsid w:val="00674561"/>
    <w:rsid w:val="006746AB"/>
    <w:rsid w:val="0067770A"/>
    <w:rsid w:val="00680940"/>
    <w:rsid w:val="0068161D"/>
    <w:rsid w:val="00685E38"/>
    <w:rsid w:val="00686A2D"/>
    <w:rsid w:val="00687096"/>
    <w:rsid w:val="006905C5"/>
    <w:rsid w:val="00690920"/>
    <w:rsid w:val="006911AE"/>
    <w:rsid w:val="006911B5"/>
    <w:rsid w:val="00694482"/>
    <w:rsid w:val="006A03E5"/>
    <w:rsid w:val="006A42D7"/>
    <w:rsid w:val="006A560A"/>
    <w:rsid w:val="006B43D7"/>
    <w:rsid w:val="006B7DE3"/>
    <w:rsid w:val="006C0AF8"/>
    <w:rsid w:val="006C1714"/>
    <w:rsid w:val="006C1798"/>
    <w:rsid w:val="006C415F"/>
    <w:rsid w:val="006C5953"/>
    <w:rsid w:val="006C5E7B"/>
    <w:rsid w:val="006D2C34"/>
    <w:rsid w:val="006D2E42"/>
    <w:rsid w:val="006D492A"/>
    <w:rsid w:val="006D5030"/>
    <w:rsid w:val="006D6DAA"/>
    <w:rsid w:val="006D746E"/>
    <w:rsid w:val="006E1686"/>
    <w:rsid w:val="006E6832"/>
    <w:rsid w:val="006E6897"/>
    <w:rsid w:val="006F0826"/>
    <w:rsid w:val="006F1BB6"/>
    <w:rsid w:val="006F39F6"/>
    <w:rsid w:val="006F3AD3"/>
    <w:rsid w:val="006F50AE"/>
    <w:rsid w:val="006F53B5"/>
    <w:rsid w:val="006F7651"/>
    <w:rsid w:val="006F7BE1"/>
    <w:rsid w:val="00700419"/>
    <w:rsid w:val="007022D5"/>
    <w:rsid w:val="0070298C"/>
    <w:rsid w:val="007041C9"/>
    <w:rsid w:val="00704982"/>
    <w:rsid w:val="00707B36"/>
    <w:rsid w:val="00710AA7"/>
    <w:rsid w:val="00712D13"/>
    <w:rsid w:val="00716D81"/>
    <w:rsid w:val="007171D0"/>
    <w:rsid w:val="00717CA7"/>
    <w:rsid w:val="00720AB1"/>
    <w:rsid w:val="00721AC5"/>
    <w:rsid w:val="0072488C"/>
    <w:rsid w:val="00727999"/>
    <w:rsid w:val="00732B20"/>
    <w:rsid w:val="00733BB6"/>
    <w:rsid w:val="007368CB"/>
    <w:rsid w:val="00742443"/>
    <w:rsid w:val="007453B8"/>
    <w:rsid w:val="00746238"/>
    <w:rsid w:val="00750DCC"/>
    <w:rsid w:val="0075338C"/>
    <w:rsid w:val="00753996"/>
    <w:rsid w:val="00753A8D"/>
    <w:rsid w:val="00754714"/>
    <w:rsid w:val="00754736"/>
    <w:rsid w:val="00755FBE"/>
    <w:rsid w:val="0075733D"/>
    <w:rsid w:val="007601D4"/>
    <w:rsid w:val="007611D1"/>
    <w:rsid w:val="007643B4"/>
    <w:rsid w:val="0076665B"/>
    <w:rsid w:val="00767819"/>
    <w:rsid w:val="00767D62"/>
    <w:rsid w:val="00773630"/>
    <w:rsid w:val="0077507D"/>
    <w:rsid w:val="00777B01"/>
    <w:rsid w:val="007803AC"/>
    <w:rsid w:val="00780ED8"/>
    <w:rsid w:val="00781293"/>
    <w:rsid w:val="007839EA"/>
    <w:rsid w:val="00783E43"/>
    <w:rsid w:val="00784E6B"/>
    <w:rsid w:val="0078697A"/>
    <w:rsid w:val="007906E8"/>
    <w:rsid w:val="0079173C"/>
    <w:rsid w:val="00793EF5"/>
    <w:rsid w:val="00794AE5"/>
    <w:rsid w:val="0079643B"/>
    <w:rsid w:val="007967B0"/>
    <w:rsid w:val="00796F68"/>
    <w:rsid w:val="007A2B56"/>
    <w:rsid w:val="007A432F"/>
    <w:rsid w:val="007A5BDD"/>
    <w:rsid w:val="007A6410"/>
    <w:rsid w:val="007B2058"/>
    <w:rsid w:val="007B3798"/>
    <w:rsid w:val="007B4DBB"/>
    <w:rsid w:val="007C2C68"/>
    <w:rsid w:val="007C5EC4"/>
    <w:rsid w:val="007D0793"/>
    <w:rsid w:val="007D10F4"/>
    <w:rsid w:val="007D1C5D"/>
    <w:rsid w:val="007D2071"/>
    <w:rsid w:val="007D2273"/>
    <w:rsid w:val="007D62D9"/>
    <w:rsid w:val="007E0678"/>
    <w:rsid w:val="007E600F"/>
    <w:rsid w:val="007E7F6B"/>
    <w:rsid w:val="007F1DCB"/>
    <w:rsid w:val="007F27E3"/>
    <w:rsid w:val="007F352C"/>
    <w:rsid w:val="007F51A7"/>
    <w:rsid w:val="007F59BF"/>
    <w:rsid w:val="00802515"/>
    <w:rsid w:val="0080393C"/>
    <w:rsid w:val="00803A79"/>
    <w:rsid w:val="00807B6B"/>
    <w:rsid w:val="008104C3"/>
    <w:rsid w:val="00811172"/>
    <w:rsid w:val="008117AC"/>
    <w:rsid w:val="00812205"/>
    <w:rsid w:val="008124F3"/>
    <w:rsid w:val="00813ABC"/>
    <w:rsid w:val="00814466"/>
    <w:rsid w:val="00815D22"/>
    <w:rsid w:val="00816E42"/>
    <w:rsid w:val="00817333"/>
    <w:rsid w:val="0082210B"/>
    <w:rsid w:val="00830924"/>
    <w:rsid w:val="0083191F"/>
    <w:rsid w:val="00832E81"/>
    <w:rsid w:val="00833D95"/>
    <w:rsid w:val="00835ACA"/>
    <w:rsid w:val="00836177"/>
    <w:rsid w:val="00836EEE"/>
    <w:rsid w:val="0084097F"/>
    <w:rsid w:val="00840FDD"/>
    <w:rsid w:val="0084216D"/>
    <w:rsid w:val="008429DD"/>
    <w:rsid w:val="00844D55"/>
    <w:rsid w:val="00850491"/>
    <w:rsid w:val="00852149"/>
    <w:rsid w:val="00856E80"/>
    <w:rsid w:val="0085754F"/>
    <w:rsid w:val="00857652"/>
    <w:rsid w:val="00857EA0"/>
    <w:rsid w:val="00862310"/>
    <w:rsid w:val="00866185"/>
    <w:rsid w:val="008677DA"/>
    <w:rsid w:val="00871A96"/>
    <w:rsid w:val="008767CE"/>
    <w:rsid w:val="00877A3E"/>
    <w:rsid w:val="00882686"/>
    <w:rsid w:val="00884158"/>
    <w:rsid w:val="00884B68"/>
    <w:rsid w:val="0088549E"/>
    <w:rsid w:val="00893041"/>
    <w:rsid w:val="00893841"/>
    <w:rsid w:val="008A2AAF"/>
    <w:rsid w:val="008A315E"/>
    <w:rsid w:val="008A667C"/>
    <w:rsid w:val="008A67C3"/>
    <w:rsid w:val="008A687E"/>
    <w:rsid w:val="008A765C"/>
    <w:rsid w:val="008B7AB9"/>
    <w:rsid w:val="008C0137"/>
    <w:rsid w:val="008C1FD6"/>
    <w:rsid w:val="008C3A23"/>
    <w:rsid w:val="008C3FD3"/>
    <w:rsid w:val="008D456B"/>
    <w:rsid w:val="008D4EB0"/>
    <w:rsid w:val="008D5809"/>
    <w:rsid w:val="008D5BD7"/>
    <w:rsid w:val="008D7402"/>
    <w:rsid w:val="008E05E1"/>
    <w:rsid w:val="008E2061"/>
    <w:rsid w:val="008E5FDC"/>
    <w:rsid w:val="008E73D9"/>
    <w:rsid w:val="008F3EE2"/>
    <w:rsid w:val="008F3FE1"/>
    <w:rsid w:val="008F4678"/>
    <w:rsid w:val="008F71FB"/>
    <w:rsid w:val="0091172B"/>
    <w:rsid w:val="00913029"/>
    <w:rsid w:val="009146B9"/>
    <w:rsid w:val="00915070"/>
    <w:rsid w:val="00915A84"/>
    <w:rsid w:val="00915CDD"/>
    <w:rsid w:val="00915F04"/>
    <w:rsid w:val="00920BAA"/>
    <w:rsid w:val="0092273F"/>
    <w:rsid w:val="0092356D"/>
    <w:rsid w:val="009236AD"/>
    <w:rsid w:val="00926017"/>
    <w:rsid w:val="00927A43"/>
    <w:rsid w:val="009301D0"/>
    <w:rsid w:val="00932CA6"/>
    <w:rsid w:val="009338BC"/>
    <w:rsid w:val="0093442E"/>
    <w:rsid w:val="00935BC0"/>
    <w:rsid w:val="00940C8B"/>
    <w:rsid w:val="00941321"/>
    <w:rsid w:val="00941395"/>
    <w:rsid w:val="009437D1"/>
    <w:rsid w:val="0094404C"/>
    <w:rsid w:val="009461E9"/>
    <w:rsid w:val="00947ACB"/>
    <w:rsid w:val="00951C17"/>
    <w:rsid w:val="00953AD2"/>
    <w:rsid w:val="00955641"/>
    <w:rsid w:val="009618E1"/>
    <w:rsid w:val="009621D2"/>
    <w:rsid w:val="00963072"/>
    <w:rsid w:val="00963E2B"/>
    <w:rsid w:val="00966877"/>
    <w:rsid w:val="00966910"/>
    <w:rsid w:val="00967374"/>
    <w:rsid w:val="009678DC"/>
    <w:rsid w:val="00970570"/>
    <w:rsid w:val="00970A54"/>
    <w:rsid w:val="00972BD0"/>
    <w:rsid w:val="009735AD"/>
    <w:rsid w:val="00974633"/>
    <w:rsid w:val="00974DFC"/>
    <w:rsid w:val="009767FE"/>
    <w:rsid w:val="009773B7"/>
    <w:rsid w:val="00977757"/>
    <w:rsid w:val="00977BA3"/>
    <w:rsid w:val="0098265C"/>
    <w:rsid w:val="009835A9"/>
    <w:rsid w:val="009852E2"/>
    <w:rsid w:val="00985791"/>
    <w:rsid w:val="00990F9F"/>
    <w:rsid w:val="00991A6C"/>
    <w:rsid w:val="00997C35"/>
    <w:rsid w:val="009A1C11"/>
    <w:rsid w:val="009A1F64"/>
    <w:rsid w:val="009A266F"/>
    <w:rsid w:val="009A30B8"/>
    <w:rsid w:val="009A6187"/>
    <w:rsid w:val="009A6626"/>
    <w:rsid w:val="009B1381"/>
    <w:rsid w:val="009B1728"/>
    <w:rsid w:val="009B1C88"/>
    <w:rsid w:val="009B48CB"/>
    <w:rsid w:val="009B4E91"/>
    <w:rsid w:val="009B5015"/>
    <w:rsid w:val="009B657E"/>
    <w:rsid w:val="009C0834"/>
    <w:rsid w:val="009C349F"/>
    <w:rsid w:val="009C49B6"/>
    <w:rsid w:val="009D2275"/>
    <w:rsid w:val="009D32BF"/>
    <w:rsid w:val="009D5282"/>
    <w:rsid w:val="009D6F49"/>
    <w:rsid w:val="009E0D93"/>
    <w:rsid w:val="009E2A16"/>
    <w:rsid w:val="009F1E8E"/>
    <w:rsid w:val="009F2203"/>
    <w:rsid w:val="009F2E2F"/>
    <w:rsid w:val="009F3045"/>
    <w:rsid w:val="009F5169"/>
    <w:rsid w:val="009F5D10"/>
    <w:rsid w:val="009F75D7"/>
    <w:rsid w:val="00A04DC2"/>
    <w:rsid w:val="00A059FD"/>
    <w:rsid w:val="00A06325"/>
    <w:rsid w:val="00A13C1C"/>
    <w:rsid w:val="00A162CA"/>
    <w:rsid w:val="00A16792"/>
    <w:rsid w:val="00A16D6E"/>
    <w:rsid w:val="00A205C0"/>
    <w:rsid w:val="00A20FA0"/>
    <w:rsid w:val="00A23B92"/>
    <w:rsid w:val="00A27688"/>
    <w:rsid w:val="00A33174"/>
    <w:rsid w:val="00A33E39"/>
    <w:rsid w:val="00A37CF6"/>
    <w:rsid w:val="00A37CFB"/>
    <w:rsid w:val="00A42774"/>
    <w:rsid w:val="00A427E2"/>
    <w:rsid w:val="00A509CF"/>
    <w:rsid w:val="00A5313D"/>
    <w:rsid w:val="00A53E7C"/>
    <w:rsid w:val="00A541C5"/>
    <w:rsid w:val="00A549B6"/>
    <w:rsid w:val="00A5518F"/>
    <w:rsid w:val="00A56A3E"/>
    <w:rsid w:val="00A56E68"/>
    <w:rsid w:val="00A609C2"/>
    <w:rsid w:val="00A60DC9"/>
    <w:rsid w:val="00A6198E"/>
    <w:rsid w:val="00A662AF"/>
    <w:rsid w:val="00A66F8C"/>
    <w:rsid w:val="00A70E21"/>
    <w:rsid w:val="00A70F65"/>
    <w:rsid w:val="00A71810"/>
    <w:rsid w:val="00A75AF7"/>
    <w:rsid w:val="00A75C3F"/>
    <w:rsid w:val="00A76201"/>
    <w:rsid w:val="00A84533"/>
    <w:rsid w:val="00A84A47"/>
    <w:rsid w:val="00A84B9A"/>
    <w:rsid w:val="00A857DE"/>
    <w:rsid w:val="00A85D0D"/>
    <w:rsid w:val="00A86A50"/>
    <w:rsid w:val="00A87B99"/>
    <w:rsid w:val="00A90662"/>
    <w:rsid w:val="00A909AB"/>
    <w:rsid w:val="00A91D61"/>
    <w:rsid w:val="00A94465"/>
    <w:rsid w:val="00A950C3"/>
    <w:rsid w:val="00A964B4"/>
    <w:rsid w:val="00A964D8"/>
    <w:rsid w:val="00A970F0"/>
    <w:rsid w:val="00AA0E84"/>
    <w:rsid w:val="00AB3890"/>
    <w:rsid w:val="00AB4A12"/>
    <w:rsid w:val="00AB52FB"/>
    <w:rsid w:val="00AB5A07"/>
    <w:rsid w:val="00AC125F"/>
    <w:rsid w:val="00AC153B"/>
    <w:rsid w:val="00AC17B3"/>
    <w:rsid w:val="00AC1A11"/>
    <w:rsid w:val="00AC1F7D"/>
    <w:rsid w:val="00AC226B"/>
    <w:rsid w:val="00AC4608"/>
    <w:rsid w:val="00AC5592"/>
    <w:rsid w:val="00AD242C"/>
    <w:rsid w:val="00AD31C0"/>
    <w:rsid w:val="00AD395A"/>
    <w:rsid w:val="00AD6088"/>
    <w:rsid w:val="00AD77D7"/>
    <w:rsid w:val="00AE1123"/>
    <w:rsid w:val="00AE2194"/>
    <w:rsid w:val="00AE3203"/>
    <w:rsid w:val="00AE4AE2"/>
    <w:rsid w:val="00AF0202"/>
    <w:rsid w:val="00AF0CD8"/>
    <w:rsid w:val="00AF4AF6"/>
    <w:rsid w:val="00AF4DF4"/>
    <w:rsid w:val="00AF58C0"/>
    <w:rsid w:val="00AF6D54"/>
    <w:rsid w:val="00B006B0"/>
    <w:rsid w:val="00B03B05"/>
    <w:rsid w:val="00B058B7"/>
    <w:rsid w:val="00B11551"/>
    <w:rsid w:val="00B119B8"/>
    <w:rsid w:val="00B123BA"/>
    <w:rsid w:val="00B146FC"/>
    <w:rsid w:val="00B159F9"/>
    <w:rsid w:val="00B15B04"/>
    <w:rsid w:val="00B15B3F"/>
    <w:rsid w:val="00B17475"/>
    <w:rsid w:val="00B17B27"/>
    <w:rsid w:val="00B17BFF"/>
    <w:rsid w:val="00B26A1E"/>
    <w:rsid w:val="00B318FE"/>
    <w:rsid w:val="00B35B80"/>
    <w:rsid w:val="00B407CF"/>
    <w:rsid w:val="00B4192C"/>
    <w:rsid w:val="00B4410D"/>
    <w:rsid w:val="00B47C44"/>
    <w:rsid w:val="00B539FA"/>
    <w:rsid w:val="00B54210"/>
    <w:rsid w:val="00B5745A"/>
    <w:rsid w:val="00B614D9"/>
    <w:rsid w:val="00B62B62"/>
    <w:rsid w:val="00B62E8C"/>
    <w:rsid w:val="00B64193"/>
    <w:rsid w:val="00B65C08"/>
    <w:rsid w:val="00B6619D"/>
    <w:rsid w:val="00B7099B"/>
    <w:rsid w:val="00B74035"/>
    <w:rsid w:val="00B80EAA"/>
    <w:rsid w:val="00B841BD"/>
    <w:rsid w:val="00B865BE"/>
    <w:rsid w:val="00B86810"/>
    <w:rsid w:val="00B9358F"/>
    <w:rsid w:val="00B93FA3"/>
    <w:rsid w:val="00B9416E"/>
    <w:rsid w:val="00B9537C"/>
    <w:rsid w:val="00B97A15"/>
    <w:rsid w:val="00BA0EEE"/>
    <w:rsid w:val="00BA5B20"/>
    <w:rsid w:val="00BB1ED4"/>
    <w:rsid w:val="00BB21E6"/>
    <w:rsid w:val="00BB69AE"/>
    <w:rsid w:val="00BC08CF"/>
    <w:rsid w:val="00BC2954"/>
    <w:rsid w:val="00BC5EEE"/>
    <w:rsid w:val="00BC6CAC"/>
    <w:rsid w:val="00BC71FE"/>
    <w:rsid w:val="00BC7853"/>
    <w:rsid w:val="00BD25BA"/>
    <w:rsid w:val="00BD2C8F"/>
    <w:rsid w:val="00BD3B9B"/>
    <w:rsid w:val="00BD4111"/>
    <w:rsid w:val="00BD4F02"/>
    <w:rsid w:val="00BD510C"/>
    <w:rsid w:val="00BD6FDE"/>
    <w:rsid w:val="00BD7027"/>
    <w:rsid w:val="00BE63D3"/>
    <w:rsid w:val="00BF418F"/>
    <w:rsid w:val="00BF5029"/>
    <w:rsid w:val="00BF513B"/>
    <w:rsid w:val="00C0169B"/>
    <w:rsid w:val="00C03C50"/>
    <w:rsid w:val="00C061E7"/>
    <w:rsid w:val="00C06240"/>
    <w:rsid w:val="00C06452"/>
    <w:rsid w:val="00C0728C"/>
    <w:rsid w:val="00C1166C"/>
    <w:rsid w:val="00C20130"/>
    <w:rsid w:val="00C2150D"/>
    <w:rsid w:val="00C23988"/>
    <w:rsid w:val="00C239AD"/>
    <w:rsid w:val="00C2625D"/>
    <w:rsid w:val="00C318EF"/>
    <w:rsid w:val="00C3197A"/>
    <w:rsid w:val="00C3294F"/>
    <w:rsid w:val="00C3654E"/>
    <w:rsid w:val="00C4262F"/>
    <w:rsid w:val="00C42971"/>
    <w:rsid w:val="00C44CF1"/>
    <w:rsid w:val="00C47234"/>
    <w:rsid w:val="00C53F33"/>
    <w:rsid w:val="00C5561F"/>
    <w:rsid w:val="00C573D5"/>
    <w:rsid w:val="00C57FCE"/>
    <w:rsid w:val="00C631DC"/>
    <w:rsid w:val="00C63ECD"/>
    <w:rsid w:val="00C644E9"/>
    <w:rsid w:val="00C6510F"/>
    <w:rsid w:val="00C65325"/>
    <w:rsid w:val="00C67667"/>
    <w:rsid w:val="00C707F6"/>
    <w:rsid w:val="00C70D6A"/>
    <w:rsid w:val="00C73CF8"/>
    <w:rsid w:val="00C73F0B"/>
    <w:rsid w:val="00C744DA"/>
    <w:rsid w:val="00C74E89"/>
    <w:rsid w:val="00C7767C"/>
    <w:rsid w:val="00C864CA"/>
    <w:rsid w:val="00C8726E"/>
    <w:rsid w:val="00C946D5"/>
    <w:rsid w:val="00C9628B"/>
    <w:rsid w:val="00C96D53"/>
    <w:rsid w:val="00CA153B"/>
    <w:rsid w:val="00CA2158"/>
    <w:rsid w:val="00CA2336"/>
    <w:rsid w:val="00CA307E"/>
    <w:rsid w:val="00CA3A38"/>
    <w:rsid w:val="00CA5490"/>
    <w:rsid w:val="00CA5BBD"/>
    <w:rsid w:val="00CA6D16"/>
    <w:rsid w:val="00CA747C"/>
    <w:rsid w:val="00CB0AA4"/>
    <w:rsid w:val="00CB1615"/>
    <w:rsid w:val="00CB2715"/>
    <w:rsid w:val="00CB2F28"/>
    <w:rsid w:val="00CB42D5"/>
    <w:rsid w:val="00CB7F5B"/>
    <w:rsid w:val="00CC2595"/>
    <w:rsid w:val="00CC2D09"/>
    <w:rsid w:val="00CC72C8"/>
    <w:rsid w:val="00CC7562"/>
    <w:rsid w:val="00CE0E6F"/>
    <w:rsid w:val="00CE13FF"/>
    <w:rsid w:val="00CE24BE"/>
    <w:rsid w:val="00CE376D"/>
    <w:rsid w:val="00CE3D88"/>
    <w:rsid w:val="00CE3DA1"/>
    <w:rsid w:val="00CE46C4"/>
    <w:rsid w:val="00CE5159"/>
    <w:rsid w:val="00CE60DF"/>
    <w:rsid w:val="00CE67C1"/>
    <w:rsid w:val="00CF04EE"/>
    <w:rsid w:val="00CF2667"/>
    <w:rsid w:val="00CF3B7C"/>
    <w:rsid w:val="00D01221"/>
    <w:rsid w:val="00D04B45"/>
    <w:rsid w:val="00D0754B"/>
    <w:rsid w:val="00D10BAB"/>
    <w:rsid w:val="00D114F7"/>
    <w:rsid w:val="00D12AB5"/>
    <w:rsid w:val="00D131B0"/>
    <w:rsid w:val="00D13913"/>
    <w:rsid w:val="00D17F47"/>
    <w:rsid w:val="00D20B57"/>
    <w:rsid w:val="00D210D3"/>
    <w:rsid w:val="00D22231"/>
    <w:rsid w:val="00D245EB"/>
    <w:rsid w:val="00D253B9"/>
    <w:rsid w:val="00D257E2"/>
    <w:rsid w:val="00D273C7"/>
    <w:rsid w:val="00D3156E"/>
    <w:rsid w:val="00D31647"/>
    <w:rsid w:val="00D31C35"/>
    <w:rsid w:val="00D333C4"/>
    <w:rsid w:val="00D33792"/>
    <w:rsid w:val="00D34EBE"/>
    <w:rsid w:val="00D35355"/>
    <w:rsid w:val="00D36C3E"/>
    <w:rsid w:val="00D42A3D"/>
    <w:rsid w:val="00D42E1A"/>
    <w:rsid w:val="00D43EC1"/>
    <w:rsid w:val="00D446EE"/>
    <w:rsid w:val="00D4541B"/>
    <w:rsid w:val="00D47488"/>
    <w:rsid w:val="00D503C9"/>
    <w:rsid w:val="00D5256D"/>
    <w:rsid w:val="00D5287F"/>
    <w:rsid w:val="00D52996"/>
    <w:rsid w:val="00D53596"/>
    <w:rsid w:val="00D544FD"/>
    <w:rsid w:val="00D564B3"/>
    <w:rsid w:val="00D56A03"/>
    <w:rsid w:val="00D56B6A"/>
    <w:rsid w:val="00D607E6"/>
    <w:rsid w:val="00D610A1"/>
    <w:rsid w:val="00D6283D"/>
    <w:rsid w:val="00D64324"/>
    <w:rsid w:val="00D64555"/>
    <w:rsid w:val="00D74B02"/>
    <w:rsid w:val="00D74F08"/>
    <w:rsid w:val="00D7528E"/>
    <w:rsid w:val="00D76947"/>
    <w:rsid w:val="00D77B4B"/>
    <w:rsid w:val="00D80175"/>
    <w:rsid w:val="00D81102"/>
    <w:rsid w:val="00D840DC"/>
    <w:rsid w:val="00D86548"/>
    <w:rsid w:val="00D96933"/>
    <w:rsid w:val="00DA0448"/>
    <w:rsid w:val="00DA2546"/>
    <w:rsid w:val="00DA307C"/>
    <w:rsid w:val="00DA31E2"/>
    <w:rsid w:val="00DA395B"/>
    <w:rsid w:val="00DA60AD"/>
    <w:rsid w:val="00DA6E20"/>
    <w:rsid w:val="00DA71AC"/>
    <w:rsid w:val="00DA74FF"/>
    <w:rsid w:val="00DA7B02"/>
    <w:rsid w:val="00DB1D79"/>
    <w:rsid w:val="00DB29C0"/>
    <w:rsid w:val="00DB37A7"/>
    <w:rsid w:val="00DC0600"/>
    <w:rsid w:val="00DC0E96"/>
    <w:rsid w:val="00DC13D6"/>
    <w:rsid w:val="00DC269C"/>
    <w:rsid w:val="00DC4F98"/>
    <w:rsid w:val="00DC72E7"/>
    <w:rsid w:val="00DD021C"/>
    <w:rsid w:val="00DD0EEA"/>
    <w:rsid w:val="00DD48D4"/>
    <w:rsid w:val="00DD56FF"/>
    <w:rsid w:val="00DD6CC4"/>
    <w:rsid w:val="00DD795C"/>
    <w:rsid w:val="00DE11AC"/>
    <w:rsid w:val="00DE3178"/>
    <w:rsid w:val="00DE4EEA"/>
    <w:rsid w:val="00DE60A4"/>
    <w:rsid w:val="00DE6A3B"/>
    <w:rsid w:val="00DE6C9E"/>
    <w:rsid w:val="00DE7380"/>
    <w:rsid w:val="00DE77D8"/>
    <w:rsid w:val="00DE7949"/>
    <w:rsid w:val="00DF7EEF"/>
    <w:rsid w:val="00E012E1"/>
    <w:rsid w:val="00E017A4"/>
    <w:rsid w:val="00E01B54"/>
    <w:rsid w:val="00E02029"/>
    <w:rsid w:val="00E03EF2"/>
    <w:rsid w:val="00E03F87"/>
    <w:rsid w:val="00E0504F"/>
    <w:rsid w:val="00E06079"/>
    <w:rsid w:val="00E11B30"/>
    <w:rsid w:val="00E1245B"/>
    <w:rsid w:val="00E12697"/>
    <w:rsid w:val="00E13409"/>
    <w:rsid w:val="00E14EF7"/>
    <w:rsid w:val="00E150B5"/>
    <w:rsid w:val="00E15C1D"/>
    <w:rsid w:val="00E20564"/>
    <w:rsid w:val="00E2064E"/>
    <w:rsid w:val="00E2128D"/>
    <w:rsid w:val="00E228C3"/>
    <w:rsid w:val="00E22A2C"/>
    <w:rsid w:val="00E23AC9"/>
    <w:rsid w:val="00E241E0"/>
    <w:rsid w:val="00E26E1F"/>
    <w:rsid w:val="00E30086"/>
    <w:rsid w:val="00E306F8"/>
    <w:rsid w:val="00E30DD0"/>
    <w:rsid w:val="00E32634"/>
    <w:rsid w:val="00E36F39"/>
    <w:rsid w:val="00E37F24"/>
    <w:rsid w:val="00E4169A"/>
    <w:rsid w:val="00E42417"/>
    <w:rsid w:val="00E43F7D"/>
    <w:rsid w:val="00E51608"/>
    <w:rsid w:val="00E524B6"/>
    <w:rsid w:val="00E5266E"/>
    <w:rsid w:val="00E55583"/>
    <w:rsid w:val="00E611C2"/>
    <w:rsid w:val="00E62CB9"/>
    <w:rsid w:val="00E63521"/>
    <w:rsid w:val="00E65290"/>
    <w:rsid w:val="00E71C2F"/>
    <w:rsid w:val="00E71DFC"/>
    <w:rsid w:val="00E7332B"/>
    <w:rsid w:val="00E7385B"/>
    <w:rsid w:val="00E7501E"/>
    <w:rsid w:val="00E775EB"/>
    <w:rsid w:val="00E828D4"/>
    <w:rsid w:val="00E84046"/>
    <w:rsid w:val="00E86248"/>
    <w:rsid w:val="00E87BB3"/>
    <w:rsid w:val="00E87CCA"/>
    <w:rsid w:val="00E9378E"/>
    <w:rsid w:val="00E955CA"/>
    <w:rsid w:val="00E95DBE"/>
    <w:rsid w:val="00E96026"/>
    <w:rsid w:val="00E96C66"/>
    <w:rsid w:val="00E96C86"/>
    <w:rsid w:val="00E9767F"/>
    <w:rsid w:val="00E97E08"/>
    <w:rsid w:val="00EA0FE9"/>
    <w:rsid w:val="00EA19A7"/>
    <w:rsid w:val="00EA2DF7"/>
    <w:rsid w:val="00EA3F23"/>
    <w:rsid w:val="00EA5897"/>
    <w:rsid w:val="00EA6AE3"/>
    <w:rsid w:val="00EA7A12"/>
    <w:rsid w:val="00EB0182"/>
    <w:rsid w:val="00EB60CA"/>
    <w:rsid w:val="00EC1618"/>
    <w:rsid w:val="00EC1D29"/>
    <w:rsid w:val="00EC2710"/>
    <w:rsid w:val="00EC2CA4"/>
    <w:rsid w:val="00EC4695"/>
    <w:rsid w:val="00EC488D"/>
    <w:rsid w:val="00EC5778"/>
    <w:rsid w:val="00EC59C6"/>
    <w:rsid w:val="00EC6935"/>
    <w:rsid w:val="00ED080B"/>
    <w:rsid w:val="00ED17DF"/>
    <w:rsid w:val="00ED5695"/>
    <w:rsid w:val="00ED77E6"/>
    <w:rsid w:val="00ED7D9C"/>
    <w:rsid w:val="00EE18DF"/>
    <w:rsid w:val="00EE224A"/>
    <w:rsid w:val="00EE3561"/>
    <w:rsid w:val="00EE4DA7"/>
    <w:rsid w:val="00EE542B"/>
    <w:rsid w:val="00EE6D70"/>
    <w:rsid w:val="00EF06D5"/>
    <w:rsid w:val="00EF0FD3"/>
    <w:rsid w:val="00EF16AC"/>
    <w:rsid w:val="00EF2EBD"/>
    <w:rsid w:val="00EF408C"/>
    <w:rsid w:val="00EF4F2B"/>
    <w:rsid w:val="00EF635D"/>
    <w:rsid w:val="00F019DC"/>
    <w:rsid w:val="00F01D33"/>
    <w:rsid w:val="00F02E14"/>
    <w:rsid w:val="00F0639B"/>
    <w:rsid w:val="00F0668C"/>
    <w:rsid w:val="00F06723"/>
    <w:rsid w:val="00F10A9E"/>
    <w:rsid w:val="00F13B2D"/>
    <w:rsid w:val="00F1524D"/>
    <w:rsid w:val="00F15734"/>
    <w:rsid w:val="00F20EDE"/>
    <w:rsid w:val="00F2382E"/>
    <w:rsid w:val="00F2460D"/>
    <w:rsid w:val="00F246EE"/>
    <w:rsid w:val="00F27177"/>
    <w:rsid w:val="00F3297E"/>
    <w:rsid w:val="00F33E3C"/>
    <w:rsid w:val="00F37AB9"/>
    <w:rsid w:val="00F4182A"/>
    <w:rsid w:val="00F42E56"/>
    <w:rsid w:val="00F47309"/>
    <w:rsid w:val="00F50868"/>
    <w:rsid w:val="00F53827"/>
    <w:rsid w:val="00F54F58"/>
    <w:rsid w:val="00F5634F"/>
    <w:rsid w:val="00F5672D"/>
    <w:rsid w:val="00F56836"/>
    <w:rsid w:val="00F575D1"/>
    <w:rsid w:val="00F631D2"/>
    <w:rsid w:val="00F6379E"/>
    <w:rsid w:val="00F65655"/>
    <w:rsid w:val="00F65A11"/>
    <w:rsid w:val="00F665F0"/>
    <w:rsid w:val="00F671E0"/>
    <w:rsid w:val="00F6753A"/>
    <w:rsid w:val="00F73D4F"/>
    <w:rsid w:val="00F7580B"/>
    <w:rsid w:val="00F77131"/>
    <w:rsid w:val="00F80340"/>
    <w:rsid w:val="00F807F2"/>
    <w:rsid w:val="00F831AA"/>
    <w:rsid w:val="00F838B6"/>
    <w:rsid w:val="00F87273"/>
    <w:rsid w:val="00F87AEC"/>
    <w:rsid w:val="00F87B0B"/>
    <w:rsid w:val="00F904C8"/>
    <w:rsid w:val="00F90F42"/>
    <w:rsid w:val="00F90F55"/>
    <w:rsid w:val="00F95273"/>
    <w:rsid w:val="00FA03AB"/>
    <w:rsid w:val="00FA32C5"/>
    <w:rsid w:val="00FA4950"/>
    <w:rsid w:val="00FA5BDE"/>
    <w:rsid w:val="00FA793F"/>
    <w:rsid w:val="00FB1D82"/>
    <w:rsid w:val="00FB374B"/>
    <w:rsid w:val="00FB47AE"/>
    <w:rsid w:val="00FB6E47"/>
    <w:rsid w:val="00FC020D"/>
    <w:rsid w:val="00FC0F15"/>
    <w:rsid w:val="00FC1A79"/>
    <w:rsid w:val="00FC42EB"/>
    <w:rsid w:val="00FC72F4"/>
    <w:rsid w:val="00FC74F8"/>
    <w:rsid w:val="00FD2945"/>
    <w:rsid w:val="00FD5A5C"/>
    <w:rsid w:val="00FD7D8E"/>
    <w:rsid w:val="00FD7FB7"/>
    <w:rsid w:val="00FE39A1"/>
    <w:rsid w:val="00FE53FB"/>
    <w:rsid w:val="00FE619C"/>
    <w:rsid w:val="00FF1F1E"/>
    <w:rsid w:val="00FF2085"/>
    <w:rsid w:val="00FF5252"/>
    <w:rsid w:val="00FF536A"/>
    <w:rsid w:val="00FF67B2"/>
    <w:rsid w:val="00FF69B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662A61"/>
  <w15:chartTrackingRefBased/>
  <w15:docId w15:val="{257E32FA-7E45-43B7-9011-BF0C0BD1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236"/>
    <w:pPr>
      <w:spacing w:after="160" w:line="256" w:lineRule="auto"/>
    </w:pPr>
    <w:rPr>
      <w:rFonts w:ascii="Verdana" w:eastAsiaTheme="minorHAnsi" w:hAnsi="Verdana" w:cstheme="minorBidi"/>
      <w:lang w:eastAsia="en-US"/>
    </w:rPr>
  </w:style>
  <w:style w:type="paragraph" w:styleId="Overskrift6">
    <w:name w:val="heading 6"/>
    <w:basedOn w:val="Normal"/>
    <w:next w:val="Normal"/>
    <w:link w:val="Overskrift6Tegn"/>
    <w:qFormat/>
    <w:rsid w:val="00DA71AC"/>
    <w:pPr>
      <w:keepNext/>
      <w:spacing w:after="0" w:line="240" w:lineRule="auto"/>
      <w:outlineLvl w:val="5"/>
    </w:pPr>
    <w:rPr>
      <w:rFonts w:ascii="Times New Roman" w:eastAsia="Times New Roman" w:hAnsi="Times New Roman" w:cs="Times New Roman"/>
      <w:b/>
      <w:bCs/>
      <w:sz w:val="24"/>
      <w:u w:val="single"/>
      <w:lang w:eastAsia="nb-NO"/>
    </w:rPr>
  </w:style>
  <w:style w:type="paragraph" w:styleId="Overskrift9">
    <w:name w:val="heading 9"/>
    <w:basedOn w:val="Normal"/>
    <w:next w:val="Normal"/>
    <w:link w:val="Overskrift9Tegn"/>
    <w:uiPriority w:val="9"/>
    <w:semiHidden/>
    <w:unhideWhenUsed/>
    <w:qFormat/>
    <w:rsid w:val="003D692C"/>
    <w:pPr>
      <w:keepNext/>
      <w:keepLines/>
      <w:spacing w:after="0" w:line="259" w:lineRule="auto"/>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1A592E"/>
  </w:style>
  <w:style w:type="character" w:styleId="Fotnotereferanse">
    <w:name w:val="footnote reference"/>
    <w:basedOn w:val="Standardskriftforavsnitt"/>
    <w:semiHidden/>
    <w:rsid w:val="001A592E"/>
    <w:rPr>
      <w:vertAlign w:val="superscript"/>
    </w:rPr>
  </w:style>
  <w:style w:type="paragraph" w:styleId="Topptekst">
    <w:name w:val="header"/>
    <w:basedOn w:val="Normal"/>
    <w:link w:val="TopptekstTegn"/>
    <w:uiPriority w:val="99"/>
    <w:rsid w:val="001A592E"/>
    <w:pPr>
      <w:tabs>
        <w:tab w:val="center" w:pos="4320"/>
        <w:tab w:val="right" w:pos="8640"/>
      </w:tabs>
    </w:pPr>
  </w:style>
  <w:style w:type="paragraph" w:styleId="Bunntekst">
    <w:name w:val="footer"/>
    <w:basedOn w:val="Normal"/>
    <w:link w:val="BunntekstTegn"/>
    <w:uiPriority w:val="99"/>
    <w:rsid w:val="001A592E"/>
    <w:pPr>
      <w:tabs>
        <w:tab w:val="center" w:pos="4320"/>
        <w:tab w:val="right" w:pos="8640"/>
      </w:tabs>
    </w:pPr>
  </w:style>
  <w:style w:type="paragraph" w:customStyle="1" w:styleId="BasicParagraph">
    <w:name w:val="[Basic Paragraph]"/>
    <w:basedOn w:val="Normal"/>
    <w:rsid w:val="001A592E"/>
    <w:pPr>
      <w:widowControl w:val="0"/>
      <w:autoSpaceDE w:val="0"/>
      <w:autoSpaceDN w:val="0"/>
      <w:adjustRightInd w:val="0"/>
      <w:spacing w:line="288" w:lineRule="auto"/>
      <w:textAlignment w:val="center"/>
    </w:pPr>
    <w:rPr>
      <w:rFonts w:ascii="Times-Roman" w:hAnsi="Times-Roman" w:cs="Times-Roman"/>
      <w:color w:val="000000"/>
      <w:lang w:val="en-US" w:bidi="en-US"/>
    </w:rPr>
  </w:style>
  <w:style w:type="paragraph" w:styleId="Listeavsnitt">
    <w:name w:val="List Paragraph"/>
    <w:basedOn w:val="Normal"/>
    <w:uiPriority w:val="34"/>
    <w:qFormat/>
    <w:rsid w:val="00D7528E"/>
    <w:pPr>
      <w:ind w:left="720"/>
      <w:contextualSpacing/>
    </w:pPr>
  </w:style>
  <w:style w:type="character" w:styleId="Hyperkobling">
    <w:name w:val="Hyperlink"/>
    <w:basedOn w:val="Standardskriftforavsnitt"/>
    <w:uiPriority w:val="99"/>
    <w:unhideWhenUsed/>
    <w:rsid w:val="00D13913"/>
    <w:rPr>
      <w:color w:val="0563C1" w:themeColor="hyperlink"/>
      <w:u w:val="single"/>
    </w:rPr>
  </w:style>
  <w:style w:type="character" w:styleId="Ulstomtale">
    <w:name w:val="Unresolved Mention"/>
    <w:basedOn w:val="Standardskriftforavsnitt"/>
    <w:uiPriority w:val="99"/>
    <w:semiHidden/>
    <w:unhideWhenUsed/>
    <w:rsid w:val="00D13913"/>
    <w:rPr>
      <w:color w:val="605E5C"/>
      <w:shd w:val="clear" w:color="auto" w:fill="E1DFDD"/>
    </w:rPr>
  </w:style>
  <w:style w:type="paragraph" w:styleId="Ingenmellomrom">
    <w:name w:val="No Spacing"/>
    <w:basedOn w:val="Normal"/>
    <w:link w:val="IngenmellomromTegn"/>
    <w:uiPriority w:val="1"/>
    <w:qFormat/>
    <w:rsid w:val="000D6069"/>
    <w:pPr>
      <w:spacing w:after="0" w:line="257" w:lineRule="auto"/>
    </w:pPr>
  </w:style>
  <w:style w:type="paragraph" w:styleId="NormalWeb">
    <w:name w:val="Normal (Web)"/>
    <w:basedOn w:val="Normal"/>
    <w:uiPriority w:val="99"/>
    <w:semiHidden/>
    <w:unhideWhenUsed/>
    <w:rsid w:val="002B4EB3"/>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6Tegn">
    <w:name w:val="Overskrift 6 Tegn"/>
    <w:basedOn w:val="Standardskriftforavsnitt"/>
    <w:link w:val="Overskrift6"/>
    <w:rsid w:val="00DA71AC"/>
    <w:rPr>
      <w:b/>
      <w:bCs/>
      <w:sz w:val="24"/>
      <w:u w:val="single"/>
    </w:rPr>
  </w:style>
  <w:style w:type="paragraph" w:styleId="Brdtekst2">
    <w:name w:val="Body Text 2"/>
    <w:basedOn w:val="Normal"/>
    <w:link w:val="Brdtekst2Tegn"/>
    <w:rsid w:val="00DA71AC"/>
    <w:pPr>
      <w:spacing w:after="0" w:line="240" w:lineRule="auto"/>
    </w:pPr>
    <w:rPr>
      <w:rFonts w:ascii="Times New Roman" w:eastAsia="Times New Roman" w:hAnsi="Times New Roman" w:cs="Times New Roman"/>
      <w:b/>
      <w:bCs/>
      <w:sz w:val="24"/>
      <w:lang w:eastAsia="nb-NO"/>
    </w:rPr>
  </w:style>
  <w:style w:type="character" w:customStyle="1" w:styleId="Brdtekst2Tegn">
    <w:name w:val="Brødtekst 2 Tegn"/>
    <w:basedOn w:val="Standardskriftforavsnitt"/>
    <w:link w:val="Brdtekst2"/>
    <w:rsid w:val="00DA71AC"/>
    <w:rPr>
      <w:b/>
      <w:bCs/>
      <w:sz w:val="24"/>
    </w:rPr>
  </w:style>
  <w:style w:type="character" w:customStyle="1" w:styleId="Overskrift9Tegn">
    <w:name w:val="Overskrift 9 Tegn"/>
    <w:basedOn w:val="Standardskriftforavsnitt"/>
    <w:link w:val="Overskrift9"/>
    <w:uiPriority w:val="9"/>
    <w:semiHidden/>
    <w:rsid w:val="003D692C"/>
    <w:rPr>
      <w:rFonts w:asciiTheme="minorHAnsi" w:eastAsiaTheme="majorEastAsia" w:hAnsiTheme="minorHAnsi" w:cstheme="majorBidi"/>
      <w:color w:val="272727" w:themeColor="text1" w:themeTint="D8"/>
      <w:sz w:val="22"/>
      <w:szCs w:val="22"/>
      <w:lang w:eastAsia="en-US"/>
    </w:rPr>
  </w:style>
  <w:style w:type="character" w:customStyle="1" w:styleId="TopptekstTegn">
    <w:name w:val="Topptekst Tegn"/>
    <w:basedOn w:val="Standardskriftforavsnitt"/>
    <w:link w:val="Topptekst"/>
    <w:uiPriority w:val="99"/>
    <w:rsid w:val="00296638"/>
    <w:rPr>
      <w:rFonts w:asciiTheme="minorHAnsi" w:eastAsiaTheme="minorHAnsi" w:hAnsiTheme="minorHAnsi" w:cstheme="minorBidi"/>
      <w:sz w:val="22"/>
      <w:szCs w:val="22"/>
      <w:lang w:eastAsia="en-US"/>
    </w:rPr>
  </w:style>
  <w:style w:type="character" w:customStyle="1" w:styleId="BunntekstTegn">
    <w:name w:val="Bunntekst Tegn"/>
    <w:basedOn w:val="Standardskriftforavsnitt"/>
    <w:link w:val="Bunntekst"/>
    <w:uiPriority w:val="99"/>
    <w:rsid w:val="00966877"/>
    <w:rPr>
      <w:rFonts w:asciiTheme="minorHAnsi" w:eastAsiaTheme="minorHAnsi" w:hAnsiTheme="minorHAnsi" w:cstheme="minorBidi"/>
      <w:sz w:val="22"/>
      <w:szCs w:val="22"/>
      <w:lang w:eastAsia="en-US"/>
    </w:rPr>
  </w:style>
  <w:style w:type="paragraph" w:customStyle="1" w:styleId="OS-2">
    <w:name w:val="OS-2"/>
    <w:basedOn w:val="Ingenmellomrom"/>
    <w:link w:val="OS-2Tegn"/>
    <w:qFormat/>
    <w:rsid w:val="00ED77E6"/>
    <w:pPr>
      <w:shd w:val="clear" w:color="auto" w:fill="92D050"/>
      <w:spacing w:before="240" w:after="240"/>
    </w:pPr>
    <w:rPr>
      <w:b/>
      <w:sz w:val="40"/>
      <w:szCs w:val="36"/>
    </w:rPr>
  </w:style>
  <w:style w:type="character" w:customStyle="1" w:styleId="IngenmellomromTegn">
    <w:name w:val="Ingen mellomrom Tegn"/>
    <w:basedOn w:val="Standardskriftforavsnitt"/>
    <w:link w:val="Ingenmellomrom"/>
    <w:uiPriority w:val="1"/>
    <w:rsid w:val="000D6069"/>
    <w:rPr>
      <w:rFonts w:ascii="Verdana" w:eastAsiaTheme="minorHAnsi" w:hAnsi="Verdana" w:cstheme="minorBidi"/>
      <w:lang w:eastAsia="en-US"/>
    </w:rPr>
  </w:style>
  <w:style w:type="character" w:customStyle="1" w:styleId="OS-2Tegn">
    <w:name w:val="OS-2 Tegn"/>
    <w:basedOn w:val="IngenmellomromTegn"/>
    <w:link w:val="OS-2"/>
    <w:rsid w:val="00ED77E6"/>
    <w:rPr>
      <w:rFonts w:ascii="Verdana" w:eastAsiaTheme="minorHAnsi" w:hAnsi="Verdana" w:cstheme="minorBidi"/>
      <w:b/>
      <w:sz w:val="40"/>
      <w:szCs w:val="36"/>
      <w:shd w:val="clear" w:color="auto" w:fill="92D050"/>
      <w:lang w:eastAsia="en-US"/>
    </w:rPr>
  </w:style>
  <w:style w:type="paragraph" w:customStyle="1" w:styleId="OS-1">
    <w:name w:val="OS-1"/>
    <w:basedOn w:val="Normal"/>
    <w:link w:val="OS-1Tegn"/>
    <w:qFormat/>
    <w:rsid w:val="00AB3890"/>
    <w:pPr>
      <w:spacing w:after="0" w:line="240" w:lineRule="auto"/>
    </w:pPr>
    <w:rPr>
      <w:b/>
      <w:bCs/>
      <w:sz w:val="44"/>
      <w:szCs w:val="44"/>
    </w:rPr>
  </w:style>
  <w:style w:type="character" w:customStyle="1" w:styleId="OS-1Tegn">
    <w:name w:val="OS-1 Tegn"/>
    <w:basedOn w:val="Standardskriftforavsnitt"/>
    <w:link w:val="OS-1"/>
    <w:rsid w:val="00AB3890"/>
    <w:rPr>
      <w:rFonts w:asciiTheme="minorHAnsi" w:eastAsiaTheme="minorHAnsi" w:hAnsiTheme="minorHAnsi" w:cstheme="minorBidi"/>
      <w:b/>
      <w:bCs/>
      <w:sz w:val="44"/>
      <w:szCs w:val="44"/>
      <w:lang w:eastAsia="en-US"/>
    </w:rPr>
  </w:style>
  <w:style w:type="paragraph" w:customStyle="1" w:styleId="OS-4">
    <w:name w:val="OS-4"/>
    <w:basedOn w:val="Ingenmellomrom"/>
    <w:link w:val="OS-4Tegn"/>
    <w:qFormat/>
    <w:rsid w:val="001800DB"/>
    <w:pPr>
      <w:spacing w:before="360" w:after="120" w:line="240" w:lineRule="atLeast"/>
    </w:pPr>
    <w:rPr>
      <w:rFonts w:ascii="Open Sans" w:hAnsi="Open Sans" w:cs="Open Sans"/>
      <w:b/>
      <w:bCs/>
      <w:sz w:val="24"/>
      <w:szCs w:val="24"/>
    </w:rPr>
  </w:style>
  <w:style w:type="character" w:customStyle="1" w:styleId="OS-4Tegn">
    <w:name w:val="OS-4 Tegn"/>
    <w:basedOn w:val="IngenmellomromTegn"/>
    <w:link w:val="OS-4"/>
    <w:rsid w:val="001800DB"/>
    <w:rPr>
      <w:rFonts w:ascii="Open Sans" w:eastAsiaTheme="minorHAnsi" w:hAnsi="Open Sans" w:cs="Open Sans"/>
      <w:b/>
      <w:bCs/>
      <w:sz w:val="24"/>
      <w:szCs w:val="24"/>
      <w:lang w:eastAsia="en-US"/>
    </w:rPr>
  </w:style>
  <w:style w:type="paragraph" w:customStyle="1" w:styleId="MFS-punkliste">
    <w:name w:val="MFS-punkliste"/>
    <w:basedOn w:val="Ingenmellomrom"/>
    <w:link w:val="MFS-punklisteTegn"/>
    <w:qFormat/>
    <w:rsid w:val="00C644E9"/>
    <w:pPr>
      <w:numPr>
        <w:numId w:val="14"/>
      </w:numPr>
    </w:pPr>
    <w:rPr>
      <w:lang w:val="nn-NO"/>
    </w:rPr>
  </w:style>
  <w:style w:type="character" w:customStyle="1" w:styleId="MFS-punklisteTegn">
    <w:name w:val="MFS-punkliste Tegn"/>
    <w:basedOn w:val="IngenmellomromTegn"/>
    <w:link w:val="MFS-punkliste"/>
    <w:rsid w:val="00C644E9"/>
    <w:rPr>
      <w:rFonts w:ascii="Verdana" w:eastAsiaTheme="minorHAnsi" w:hAnsi="Verdana" w:cstheme="minorBidi"/>
      <w:lang w:val="nn-NO" w:eastAsia="en-US"/>
    </w:rPr>
  </w:style>
  <w:style w:type="paragraph" w:customStyle="1" w:styleId="OS-3">
    <w:name w:val="OS-3"/>
    <w:basedOn w:val="OS-2"/>
    <w:link w:val="OS-3Tegn"/>
    <w:qFormat/>
    <w:rsid w:val="00F831AA"/>
    <w:pPr>
      <w:shd w:val="clear" w:color="auto" w:fill="FFFF00"/>
    </w:pPr>
    <w:rPr>
      <w:bCs/>
      <w:sz w:val="28"/>
    </w:rPr>
  </w:style>
  <w:style w:type="character" w:customStyle="1" w:styleId="OS-3Tegn">
    <w:name w:val="OS-3 Tegn"/>
    <w:basedOn w:val="OS-2Tegn"/>
    <w:link w:val="OS-3"/>
    <w:rsid w:val="00F831AA"/>
    <w:rPr>
      <w:rFonts w:ascii="Verdana" w:eastAsiaTheme="minorHAnsi" w:hAnsi="Verdana" w:cstheme="minorBidi"/>
      <w:b/>
      <w:bCs/>
      <w:sz w:val="28"/>
      <w:szCs w:val="36"/>
      <w:shd w:val="clear" w:color="auto" w:fill="FFFF00"/>
      <w:lang w:eastAsia="en-US"/>
    </w:rPr>
  </w:style>
  <w:style w:type="paragraph" w:customStyle="1" w:styleId="OS-Cargo">
    <w:name w:val="OS-Cargo"/>
    <w:basedOn w:val="Normal"/>
    <w:link w:val="OS-CargoTegn"/>
    <w:qFormat/>
    <w:rsid w:val="009E2A16"/>
    <w:pPr>
      <w:jc w:val="center"/>
    </w:pPr>
    <w:rPr>
      <w:rFonts w:ascii="CargoD" w:hAnsi="CargoD"/>
      <w:sz w:val="72"/>
      <w:szCs w:val="72"/>
    </w:rPr>
  </w:style>
  <w:style w:type="character" w:customStyle="1" w:styleId="OS-CargoTegn">
    <w:name w:val="OS-Cargo Tegn"/>
    <w:basedOn w:val="Standardskriftforavsnitt"/>
    <w:link w:val="OS-Cargo"/>
    <w:rsid w:val="009E2A16"/>
    <w:rPr>
      <w:rFonts w:ascii="CargoD" w:eastAsiaTheme="minorHAnsi" w:hAnsi="CargoD" w:cstheme="minorBidi"/>
      <w:sz w:val="72"/>
      <w:szCs w:val="72"/>
      <w:lang w:eastAsia="en-US"/>
    </w:rPr>
  </w:style>
  <w:style w:type="paragraph" w:styleId="Undertittel">
    <w:name w:val="Subtitle"/>
    <w:basedOn w:val="Normal"/>
    <w:next w:val="Normal"/>
    <w:link w:val="UndertittelTegn"/>
    <w:uiPriority w:val="11"/>
    <w:qFormat/>
    <w:rsid w:val="006C1798"/>
    <w:pPr>
      <w:numPr>
        <w:ilvl w:val="1"/>
      </w:numPr>
    </w:pPr>
    <w:rPr>
      <w:rFonts w:asciiTheme="minorHAnsi" w:eastAsiaTheme="minorEastAsia" w:hAnsiTheme="minorHAnsi"/>
      <w:color w:val="5A5A5A" w:themeColor="text1" w:themeTint="A5"/>
      <w:spacing w:val="15"/>
      <w:sz w:val="22"/>
      <w:szCs w:val="22"/>
    </w:rPr>
  </w:style>
  <w:style w:type="character" w:customStyle="1" w:styleId="UndertittelTegn">
    <w:name w:val="Undertittel Tegn"/>
    <w:basedOn w:val="Standardskriftforavsnitt"/>
    <w:link w:val="Undertittel"/>
    <w:uiPriority w:val="11"/>
    <w:rsid w:val="006C1798"/>
    <w:rPr>
      <w:rFonts w:asciiTheme="minorHAnsi" w:eastAsiaTheme="minorEastAsia" w:hAnsiTheme="minorHAnsi" w:cstheme="minorBidi"/>
      <w:color w:val="5A5A5A" w:themeColor="text1" w:themeTint="A5"/>
      <w:spacing w:val="15"/>
      <w:sz w:val="22"/>
      <w:szCs w:val="22"/>
      <w:lang w:eastAsia="en-US"/>
    </w:rPr>
  </w:style>
  <w:style w:type="table" w:styleId="Tabellrutenett">
    <w:name w:val="Table Grid"/>
    <w:basedOn w:val="Vanligtabell"/>
    <w:uiPriority w:val="39"/>
    <w:rsid w:val="002C6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1200">
      <w:bodyDiv w:val="1"/>
      <w:marLeft w:val="0"/>
      <w:marRight w:val="0"/>
      <w:marTop w:val="0"/>
      <w:marBottom w:val="0"/>
      <w:divBdr>
        <w:top w:val="none" w:sz="0" w:space="0" w:color="auto"/>
        <w:left w:val="none" w:sz="0" w:space="0" w:color="auto"/>
        <w:bottom w:val="none" w:sz="0" w:space="0" w:color="auto"/>
        <w:right w:val="none" w:sz="0" w:space="0" w:color="auto"/>
      </w:divBdr>
    </w:div>
    <w:div w:id="305356105">
      <w:bodyDiv w:val="1"/>
      <w:marLeft w:val="0"/>
      <w:marRight w:val="0"/>
      <w:marTop w:val="0"/>
      <w:marBottom w:val="0"/>
      <w:divBdr>
        <w:top w:val="none" w:sz="0" w:space="0" w:color="auto"/>
        <w:left w:val="none" w:sz="0" w:space="0" w:color="auto"/>
        <w:bottom w:val="none" w:sz="0" w:space="0" w:color="auto"/>
        <w:right w:val="none" w:sz="0" w:space="0" w:color="auto"/>
      </w:divBdr>
    </w:div>
    <w:div w:id="414327528">
      <w:bodyDiv w:val="1"/>
      <w:marLeft w:val="0"/>
      <w:marRight w:val="0"/>
      <w:marTop w:val="0"/>
      <w:marBottom w:val="0"/>
      <w:divBdr>
        <w:top w:val="none" w:sz="0" w:space="0" w:color="auto"/>
        <w:left w:val="none" w:sz="0" w:space="0" w:color="auto"/>
        <w:bottom w:val="none" w:sz="0" w:space="0" w:color="auto"/>
        <w:right w:val="none" w:sz="0" w:space="0" w:color="auto"/>
      </w:divBdr>
    </w:div>
    <w:div w:id="469904909">
      <w:bodyDiv w:val="1"/>
      <w:marLeft w:val="0"/>
      <w:marRight w:val="0"/>
      <w:marTop w:val="0"/>
      <w:marBottom w:val="0"/>
      <w:divBdr>
        <w:top w:val="none" w:sz="0" w:space="0" w:color="auto"/>
        <w:left w:val="none" w:sz="0" w:space="0" w:color="auto"/>
        <w:bottom w:val="none" w:sz="0" w:space="0" w:color="auto"/>
        <w:right w:val="none" w:sz="0" w:space="0" w:color="auto"/>
      </w:divBdr>
    </w:div>
    <w:div w:id="573783540">
      <w:bodyDiv w:val="1"/>
      <w:marLeft w:val="0"/>
      <w:marRight w:val="0"/>
      <w:marTop w:val="0"/>
      <w:marBottom w:val="0"/>
      <w:divBdr>
        <w:top w:val="none" w:sz="0" w:space="0" w:color="auto"/>
        <w:left w:val="none" w:sz="0" w:space="0" w:color="auto"/>
        <w:bottom w:val="none" w:sz="0" w:space="0" w:color="auto"/>
        <w:right w:val="none" w:sz="0" w:space="0" w:color="auto"/>
      </w:divBdr>
    </w:div>
    <w:div w:id="1090470824">
      <w:bodyDiv w:val="1"/>
      <w:marLeft w:val="0"/>
      <w:marRight w:val="0"/>
      <w:marTop w:val="0"/>
      <w:marBottom w:val="0"/>
      <w:divBdr>
        <w:top w:val="none" w:sz="0" w:space="0" w:color="auto"/>
        <w:left w:val="none" w:sz="0" w:space="0" w:color="auto"/>
        <w:bottom w:val="none" w:sz="0" w:space="0" w:color="auto"/>
        <w:right w:val="none" w:sz="0" w:space="0" w:color="auto"/>
      </w:divBdr>
    </w:div>
    <w:div w:id="1767462358">
      <w:bodyDiv w:val="1"/>
      <w:marLeft w:val="0"/>
      <w:marRight w:val="0"/>
      <w:marTop w:val="0"/>
      <w:marBottom w:val="0"/>
      <w:divBdr>
        <w:top w:val="none" w:sz="0" w:space="0" w:color="auto"/>
        <w:left w:val="none" w:sz="0" w:space="0" w:color="auto"/>
        <w:bottom w:val="none" w:sz="0" w:space="0" w:color="auto"/>
        <w:right w:val="none" w:sz="0" w:space="0" w:color="auto"/>
      </w:divBdr>
    </w:div>
    <w:div w:id="176922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rid%20Leirkj&#230;r\OneDrive%20-%20Marnardal%20Frivilligsentral\Marnardal%20Frivilligsentral%20Admin\Profilerings%20materiell\frivilligsentral_wordma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frivilligsentral_wordmal</Template>
  <TotalTime>1</TotalTime>
  <Pages>12</Pages>
  <Words>2430</Words>
  <Characters>12881</Characters>
  <Application>Microsoft Office Word</Application>
  <DocSecurity>0</DocSecurity>
  <Lines>107</Lines>
  <Paragraphs>30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Marnardal Frivillig</dc:creator>
  <cp:keywords/>
  <cp:lastModifiedBy>Elisabeth S. Stenberg</cp:lastModifiedBy>
  <cp:revision>2</cp:revision>
  <cp:lastPrinted>2024-02-20T10:37:00Z</cp:lastPrinted>
  <dcterms:created xsi:type="dcterms:W3CDTF">2024-03-31T12:38:00Z</dcterms:created>
  <dcterms:modified xsi:type="dcterms:W3CDTF">2024-03-31T12:38:00Z</dcterms:modified>
</cp:coreProperties>
</file>