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E803" w14:textId="7677CA00" w:rsidR="00BC24D2" w:rsidRPr="00625850" w:rsidRDefault="002B7B96" w:rsidP="00BC24D2">
      <w:pPr>
        <w:pStyle w:val="Ingenmellomrom"/>
        <w:jc w:val="center"/>
        <w:rPr>
          <w:b/>
          <w:bCs/>
          <w:sz w:val="28"/>
          <w:szCs w:val="28"/>
        </w:rPr>
      </w:pPr>
      <w:r w:rsidRPr="002B7B96">
        <w:rPr>
          <w:b/>
          <w:bCs/>
          <w:color w:val="FF0000"/>
          <w:sz w:val="28"/>
          <w:szCs w:val="28"/>
        </w:rPr>
        <w:t xml:space="preserve"> </w:t>
      </w:r>
      <w:r w:rsidR="00BC24D2" w:rsidRPr="00625850">
        <w:rPr>
          <w:b/>
          <w:bCs/>
          <w:sz w:val="28"/>
          <w:szCs w:val="28"/>
        </w:rPr>
        <w:t>Saksliste til årsmøtet</w:t>
      </w:r>
      <w:r w:rsidR="00BC24D2">
        <w:rPr>
          <w:b/>
          <w:bCs/>
          <w:sz w:val="28"/>
          <w:szCs w:val="28"/>
        </w:rPr>
        <w:t xml:space="preserve"> i Marnardal Frivilligsentral</w:t>
      </w:r>
    </w:p>
    <w:p w14:paraId="2A1FBF7D" w14:textId="77777777" w:rsidR="00BC24D2" w:rsidRPr="008A2B7B" w:rsidRDefault="00BC24D2" w:rsidP="00BC24D2">
      <w:pPr>
        <w:pStyle w:val="Ingenmellomrom"/>
        <w:jc w:val="center"/>
        <w:rPr>
          <w:b/>
          <w:bCs/>
          <w:sz w:val="24"/>
          <w:szCs w:val="24"/>
        </w:rPr>
      </w:pPr>
    </w:p>
    <w:p w14:paraId="1F01F6C1" w14:textId="61A91C41" w:rsidR="00BC24D2" w:rsidRPr="008A2B7B" w:rsidRDefault="00BC24D2" w:rsidP="00BC24D2">
      <w:pPr>
        <w:pStyle w:val="Ingenmellomrom"/>
        <w:jc w:val="center"/>
        <w:rPr>
          <w:sz w:val="24"/>
          <w:szCs w:val="24"/>
        </w:rPr>
      </w:pPr>
      <w:r w:rsidRPr="008A2B7B">
        <w:rPr>
          <w:sz w:val="24"/>
          <w:szCs w:val="24"/>
        </w:rPr>
        <w:t xml:space="preserve">Veksthuset </w:t>
      </w:r>
      <w:r w:rsidR="001C5D85">
        <w:rPr>
          <w:sz w:val="24"/>
          <w:szCs w:val="24"/>
        </w:rPr>
        <w:t>tirsdag</w:t>
      </w:r>
      <w:r w:rsidR="00FF11CC">
        <w:rPr>
          <w:sz w:val="24"/>
          <w:szCs w:val="24"/>
        </w:rPr>
        <w:t xml:space="preserve"> </w:t>
      </w:r>
      <w:r w:rsidR="00855CAA">
        <w:rPr>
          <w:sz w:val="24"/>
          <w:szCs w:val="24"/>
        </w:rPr>
        <w:t>2</w:t>
      </w:r>
      <w:r w:rsidRPr="008A2B7B">
        <w:rPr>
          <w:sz w:val="24"/>
          <w:szCs w:val="24"/>
        </w:rPr>
        <w:t>.</w:t>
      </w:r>
      <w:r w:rsidR="00855CAA">
        <w:rPr>
          <w:sz w:val="24"/>
          <w:szCs w:val="24"/>
        </w:rPr>
        <w:t>april</w:t>
      </w:r>
      <w:r w:rsidRPr="008A2B7B">
        <w:rPr>
          <w:sz w:val="24"/>
          <w:szCs w:val="24"/>
        </w:rPr>
        <w:t xml:space="preserve"> kl. 19.00.</w:t>
      </w:r>
    </w:p>
    <w:p w14:paraId="29640383" w14:textId="77777777" w:rsidR="00BC24D2" w:rsidRDefault="00BC24D2" w:rsidP="00BC24D2"/>
    <w:p w14:paraId="7CE7714F" w14:textId="77777777" w:rsidR="00BC24D2" w:rsidRPr="00E64CED" w:rsidRDefault="00BC24D2" w:rsidP="00BC24D2">
      <w:pPr>
        <w:shd w:val="clear" w:color="auto" w:fill="92D050"/>
        <w:rPr>
          <w:sz w:val="20"/>
          <w:szCs w:val="20"/>
        </w:rPr>
      </w:pPr>
    </w:p>
    <w:p w14:paraId="55F2D0CB" w14:textId="77777777" w:rsidR="00BC24D2" w:rsidRDefault="00BC24D2" w:rsidP="00BC24D2">
      <w:pPr>
        <w:pStyle w:val="Ingenmellomrom"/>
      </w:pPr>
    </w:p>
    <w:p w14:paraId="5F40E791" w14:textId="77777777" w:rsidR="00BC24D2" w:rsidRPr="00946C1A" w:rsidRDefault="00BC24D2" w:rsidP="00BC24D2">
      <w:pPr>
        <w:pStyle w:val="Ingenmellomrom"/>
        <w:rPr>
          <w:b/>
          <w:bCs/>
          <w:sz w:val="24"/>
          <w:szCs w:val="24"/>
        </w:rPr>
      </w:pPr>
      <w:r w:rsidRPr="00946C1A">
        <w:rPr>
          <w:b/>
          <w:bCs/>
          <w:sz w:val="24"/>
          <w:szCs w:val="24"/>
        </w:rPr>
        <w:t>Sak 1: Godkjenning av innkalling og saksliste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25850">
        <w:rPr>
          <w:sz w:val="24"/>
          <w:szCs w:val="24"/>
        </w:rPr>
        <w:t>Vedlegg 1</w:t>
      </w:r>
    </w:p>
    <w:p w14:paraId="58008E20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  <w:r w:rsidRPr="00946C1A">
        <w:rPr>
          <w:b/>
          <w:bCs/>
          <w:sz w:val="24"/>
          <w:szCs w:val="24"/>
        </w:rPr>
        <w:t xml:space="preserve">Sak 2: </w:t>
      </w:r>
      <w:r>
        <w:rPr>
          <w:b/>
          <w:bCs/>
          <w:sz w:val="24"/>
          <w:szCs w:val="24"/>
        </w:rPr>
        <w:t>Registrering av stemmeberettigede</w:t>
      </w:r>
    </w:p>
    <w:p w14:paraId="28594368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Sak 3: Valg av møteleder og referent</w:t>
      </w:r>
    </w:p>
    <w:p w14:paraId="037BC833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Sak 4: Valg av 2 personer til å undertegne protokollen</w:t>
      </w:r>
    </w:p>
    <w:p w14:paraId="3EBBF0B8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</w:p>
    <w:p w14:paraId="4B0E926B" w14:textId="1DEF954D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Sak 5: Behandle årsmelding 2023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25850">
        <w:rPr>
          <w:sz w:val="24"/>
          <w:szCs w:val="24"/>
        </w:rPr>
        <w:t>Vedlegg 2</w:t>
      </w:r>
    </w:p>
    <w:p w14:paraId="0913E8F8" w14:textId="09BECCB3" w:rsidR="00BC24D2" w:rsidRDefault="00BC24D2" w:rsidP="00BC24D2">
      <w:pPr>
        <w:pStyle w:val="Ingenmellomrom"/>
        <w:rPr>
          <w:sz w:val="24"/>
          <w:szCs w:val="24"/>
        </w:rPr>
      </w:pPr>
      <w:r>
        <w:rPr>
          <w:b/>
          <w:bCs/>
          <w:sz w:val="24"/>
          <w:szCs w:val="24"/>
        </w:rPr>
        <w:t>Sak 6: Behandle regnskap 202</w:t>
      </w:r>
      <w:r w:rsidR="00BF110C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25850">
        <w:rPr>
          <w:sz w:val="24"/>
          <w:szCs w:val="24"/>
        </w:rPr>
        <w:t>Vedlegg 3</w:t>
      </w:r>
    </w:p>
    <w:p w14:paraId="5BDD1A41" w14:textId="77777777" w:rsidR="00BC24D2" w:rsidRPr="00E64CED" w:rsidRDefault="00BC24D2" w:rsidP="00BC24D2">
      <w:pPr>
        <w:pStyle w:val="Ingenmellomrom"/>
        <w:rPr>
          <w:b/>
          <w:bCs/>
          <w:sz w:val="24"/>
          <w:szCs w:val="24"/>
        </w:rPr>
      </w:pPr>
    </w:p>
    <w:p w14:paraId="168EFC2F" w14:textId="0BAD98DA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Sak 7: Årsplan 202</w:t>
      </w:r>
      <w:r w:rsidR="00BF110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25850">
        <w:rPr>
          <w:sz w:val="24"/>
          <w:szCs w:val="24"/>
        </w:rPr>
        <w:t>Vedlegg 4</w:t>
      </w:r>
    </w:p>
    <w:p w14:paraId="066D50FF" w14:textId="742E09BD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Sak 8: Budsjett 202</w:t>
      </w:r>
      <w:r w:rsidR="00BF110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25850">
        <w:rPr>
          <w:sz w:val="24"/>
          <w:szCs w:val="24"/>
        </w:rPr>
        <w:t>Vedlegg 5</w:t>
      </w:r>
    </w:p>
    <w:p w14:paraId="2AC909C6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Sak 9: Valg: Se eget oppsett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25850">
        <w:rPr>
          <w:sz w:val="24"/>
          <w:szCs w:val="24"/>
        </w:rPr>
        <w:t>Vedlegg 6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D88C12D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Sak 10: Innkomne saker: </w:t>
      </w:r>
    </w:p>
    <w:p w14:paraId="0267C9CC" w14:textId="0FAA0E93" w:rsidR="00BC24D2" w:rsidRDefault="00372681" w:rsidP="00BC24D2">
      <w:pPr>
        <w:pStyle w:val="Ingenmellomrom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Endring av vedtekt</w:t>
      </w:r>
      <w:r w:rsidR="00BC24D2">
        <w:rPr>
          <w:b/>
          <w:bCs/>
          <w:sz w:val="24"/>
          <w:szCs w:val="24"/>
        </w:rPr>
        <w:tab/>
      </w:r>
      <w:r w:rsidR="00BC24D2">
        <w:rPr>
          <w:b/>
          <w:bCs/>
          <w:sz w:val="24"/>
          <w:szCs w:val="24"/>
        </w:rPr>
        <w:tab/>
      </w:r>
      <w:r w:rsidR="00BC24D2">
        <w:rPr>
          <w:b/>
          <w:bCs/>
          <w:sz w:val="24"/>
          <w:szCs w:val="24"/>
        </w:rPr>
        <w:tab/>
      </w:r>
      <w:r w:rsidR="00BC24D2">
        <w:rPr>
          <w:b/>
          <w:bCs/>
          <w:sz w:val="24"/>
          <w:szCs w:val="24"/>
        </w:rPr>
        <w:tab/>
      </w:r>
      <w:r w:rsidR="00BC24D2">
        <w:rPr>
          <w:b/>
          <w:bCs/>
          <w:sz w:val="24"/>
          <w:szCs w:val="24"/>
        </w:rPr>
        <w:tab/>
      </w:r>
      <w:r w:rsidR="009C5005">
        <w:rPr>
          <w:b/>
          <w:bCs/>
          <w:sz w:val="24"/>
          <w:szCs w:val="24"/>
        </w:rPr>
        <w:tab/>
      </w:r>
      <w:r w:rsidR="00BC24D2" w:rsidRPr="00543522">
        <w:rPr>
          <w:sz w:val="24"/>
          <w:szCs w:val="24"/>
        </w:rPr>
        <w:t>Vedlegg 7</w:t>
      </w:r>
    </w:p>
    <w:p w14:paraId="62B540B1" w14:textId="77777777" w:rsidR="00BC24D2" w:rsidRDefault="00BC24D2" w:rsidP="00BC24D2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</w:t>
      </w:r>
    </w:p>
    <w:p w14:paraId="5E7FBF3C" w14:textId="77777777" w:rsidR="00BC24D2" w:rsidRPr="00BB4AE7" w:rsidRDefault="00BC24D2" w:rsidP="00BC24D2">
      <w:pPr>
        <w:pStyle w:val="Ingenmellomrom"/>
        <w:ind w:left="1125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B4AE7">
        <w:rPr>
          <w:sz w:val="24"/>
          <w:szCs w:val="24"/>
        </w:rPr>
        <w:t xml:space="preserve"> </w:t>
      </w:r>
    </w:p>
    <w:p w14:paraId="65D85815" w14:textId="77777777" w:rsidR="00BC24D2" w:rsidRDefault="00BC24D2" w:rsidP="00BC24D2">
      <w:pPr>
        <w:pStyle w:val="Ingenmellomrom"/>
        <w:ind w:left="1365"/>
        <w:rPr>
          <w:i/>
          <w:iCs/>
          <w:sz w:val="24"/>
          <w:szCs w:val="24"/>
        </w:rPr>
      </w:pPr>
    </w:p>
    <w:p w14:paraId="37B7FE10" w14:textId="77777777" w:rsidR="00BC24D2" w:rsidRPr="00AB60A4" w:rsidRDefault="00BC24D2" w:rsidP="00BC24D2">
      <w:pPr>
        <w:pStyle w:val="Ingenmellomrom"/>
        <w:ind w:left="112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89A7CE3" w14:textId="77777777" w:rsidR="00BC24D2" w:rsidRDefault="00BC24D2" w:rsidP="00BC24D2">
      <w:pPr>
        <w:pStyle w:val="Ingenmellomrom"/>
        <w:rPr>
          <w:i/>
          <w:iCs/>
          <w:sz w:val="24"/>
          <w:szCs w:val="24"/>
        </w:rPr>
      </w:pPr>
    </w:p>
    <w:p w14:paraId="5460A823" w14:textId="4DA1CFF2" w:rsidR="00BC24D2" w:rsidRPr="00946C1A" w:rsidRDefault="00BC24D2" w:rsidP="00BC24D2">
      <w:pPr>
        <w:pStyle w:val="Ingenmellomrom"/>
        <w:rPr>
          <w:b/>
          <w:bCs/>
          <w:sz w:val="24"/>
          <w:szCs w:val="24"/>
        </w:rPr>
      </w:pPr>
    </w:p>
    <w:p w14:paraId="1B1F2EDE" w14:textId="77777777" w:rsidR="00BC24D2" w:rsidRDefault="00BC24D2" w:rsidP="00BC24D2"/>
    <w:p w14:paraId="31D06329" w14:textId="1D41B419" w:rsidR="002B5AC2" w:rsidRPr="008E2061" w:rsidRDefault="002B5AC2" w:rsidP="00793EF5">
      <w:pPr>
        <w:ind w:right="43"/>
      </w:pPr>
      <w:r>
        <w:tab/>
      </w:r>
      <w:r>
        <w:tab/>
      </w:r>
    </w:p>
    <w:sectPr w:rsidR="002B5AC2" w:rsidRPr="008E2061" w:rsidSect="001F78A6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3119" w:right="418" w:bottom="1440" w:left="709" w:header="274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69E7" w14:textId="77777777" w:rsidR="001F78A6" w:rsidRDefault="001F78A6">
      <w:r>
        <w:separator/>
      </w:r>
    </w:p>
  </w:endnote>
  <w:endnote w:type="continuationSeparator" w:id="0">
    <w:p w14:paraId="76FD299B" w14:textId="77777777" w:rsidR="001F78A6" w:rsidRDefault="001F78A6">
      <w:r>
        <w:continuationSeparator/>
      </w:r>
    </w:p>
  </w:endnote>
  <w:endnote w:type="continuationNotice" w:id="1">
    <w:p w14:paraId="42CD37E4" w14:textId="77777777" w:rsidR="001F78A6" w:rsidRDefault="001F78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42BB" w14:textId="0AB0D388" w:rsidR="00B35B80" w:rsidRDefault="00385D37" w:rsidP="00566F05">
    <w:pPr>
      <w:pStyle w:val="BasicParagraph"/>
      <w:ind w:right="-1481"/>
      <w:rPr>
        <w:rFonts w:ascii="HelveticaNeue" w:hAnsi="HelveticaNeue" w:cs="HelveticaNeue"/>
        <w:color w:val="656565"/>
        <w:sz w:val="20"/>
        <w:szCs w:val="20"/>
      </w:rPr>
    </w:pPr>
    <w:r>
      <w:rPr>
        <w:rFonts w:ascii="HelveticaNeue" w:hAnsi="HelveticaNeue" w:cs="HelveticaNeue"/>
        <w:noProof/>
        <w:color w:val="656565"/>
        <w:sz w:val="20"/>
        <w:szCs w:val="20"/>
        <w:lang w:val="nb-NO" w:eastAsia="nb-NO" w:bidi="x-none"/>
      </w:rPr>
      <w:drawing>
        <wp:anchor distT="0" distB="0" distL="114300" distR="114300" simplePos="0" relativeHeight="251658242" behindDoc="1" locked="0" layoutInCell="1" allowOverlap="1" wp14:anchorId="01CDEB5B" wp14:editId="42A9E486">
          <wp:simplePos x="0" y="0"/>
          <wp:positionH relativeFrom="column">
            <wp:posOffset>3656965</wp:posOffset>
          </wp:positionH>
          <wp:positionV relativeFrom="paragraph">
            <wp:posOffset>-1132205</wp:posOffset>
          </wp:positionV>
          <wp:extent cx="2781300" cy="2400300"/>
          <wp:effectExtent l="0" t="0" r="0" b="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40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ACB9C" w14:textId="009BD82A" w:rsidR="00B35B80" w:rsidRDefault="00385D37" w:rsidP="00492F43">
    <w:pPr>
      <w:pStyle w:val="BasicParagraph"/>
      <w:ind w:left="6480" w:firstLine="720"/>
      <w:rPr>
        <w:rFonts w:ascii="Arial" w:hAnsi="Arial" w:cs="HelveticaNeue"/>
        <w:color w:val="808080"/>
        <w:sz w:val="20"/>
        <w:szCs w:val="20"/>
        <w:lang w:val="nb-NO"/>
      </w:rPr>
    </w:pPr>
    <w:r w:rsidRPr="00D333C4">
      <w:rPr>
        <w:rFonts w:ascii="Arial" w:hAnsi="Arial" w:cs="HelveticaNeue"/>
        <w:color w:val="7BC143"/>
        <w:sz w:val="20"/>
        <w:szCs w:val="20"/>
        <w:lang w:val="nb-NO"/>
      </w:rPr>
      <w:t>A:</w:t>
    </w:r>
    <w:r>
      <w:rPr>
        <w:rFonts w:ascii="Arial" w:hAnsi="Arial" w:cs="HelveticaNeue"/>
        <w:color w:val="808080"/>
        <w:sz w:val="20"/>
        <w:szCs w:val="20"/>
        <w:lang w:val="nb-NO"/>
      </w:rPr>
      <w:t xml:space="preserve"> </w:t>
    </w:r>
    <w:r>
      <w:rPr>
        <w:rFonts w:ascii="Arial" w:hAnsi="Arial" w:cs="HelveticaNeue"/>
        <w:color w:val="808080"/>
        <w:sz w:val="20"/>
        <w:szCs w:val="20"/>
        <w:lang w:val="nb-NO"/>
      </w:rPr>
      <w:tab/>
    </w:r>
    <w:r w:rsidR="00D333C4">
      <w:rPr>
        <w:rFonts w:ascii="Arial" w:hAnsi="Arial" w:cs="HelveticaNeue"/>
        <w:color w:val="808080"/>
        <w:sz w:val="20"/>
        <w:szCs w:val="20"/>
        <w:lang w:val="nb-NO"/>
      </w:rPr>
      <w:t>Marnarveien 1689</w:t>
    </w:r>
  </w:p>
  <w:p w14:paraId="30720B0C" w14:textId="77E0A80C" w:rsidR="00B35B80" w:rsidRPr="00D333C4" w:rsidRDefault="009F2203" w:rsidP="009F2203">
    <w:pPr>
      <w:pStyle w:val="BasicParagraph"/>
      <w:rPr>
        <w:rFonts w:ascii="Arial" w:hAnsi="Arial" w:cs="HelveticaNeue"/>
        <w:color w:val="808080"/>
        <w:sz w:val="20"/>
        <w:szCs w:val="20"/>
        <w:lang w:val="nb-NO"/>
      </w:rPr>
    </w:pP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 w:rsidR="00385D37">
      <w:rPr>
        <w:rFonts w:ascii="Arial" w:hAnsi="Arial" w:cs="HelveticaNeue"/>
        <w:color w:val="7BC143"/>
        <w:sz w:val="20"/>
        <w:szCs w:val="20"/>
        <w:lang w:val="nb-NO"/>
      </w:rPr>
      <w:t xml:space="preserve">     </w:t>
    </w:r>
    <w:r w:rsidR="00385D37">
      <w:rPr>
        <w:rFonts w:ascii="Arial" w:hAnsi="Arial" w:cs="HelveticaNeue"/>
        <w:color w:val="7BC143"/>
        <w:sz w:val="20"/>
        <w:szCs w:val="20"/>
        <w:lang w:val="nb-NO"/>
      </w:rPr>
      <w:tab/>
    </w:r>
    <w:r w:rsidR="00D333C4" w:rsidRPr="00D333C4">
      <w:rPr>
        <w:rFonts w:ascii="Arial" w:hAnsi="Arial" w:cs="HelveticaNeue"/>
        <w:color w:val="808080"/>
        <w:sz w:val="20"/>
        <w:szCs w:val="20"/>
        <w:lang w:val="nb-NO"/>
      </w:rPr>
      <w:t>4532</w:t>
    </w:r>
    <w:r w:rsidR="00D333C4">
      <w:rPr>
        <w:rFonts w:ascii="Arial" w:hAnsi="Arial" w:cs="HelveticaNeue"/>
        <w:color w:val="808080"/>
        <w:sz w:val="20"/>
        <w:szCs w:val="20"/>
        <w:lang w:val="nb-NO"/>
      </w:rPr>
      <w:t xml:space="preserve"> ØYSLEBØ</w:t>
    </w:r>
  </w:p>
  <w:p w14:paraId="221E8A00" w14:textId="577F644B" w:rsidR="00B35B80" w:rsidRDefault="00385D37" w:rsidP="009F2203">
    <w:pPr>
      <w:pStyle w:val="BasicParagraph"/>
      <w:ind w:left="6480" w:right="-1481" w:firstLine="720"/>
      <w:rPr>
        <w:rFonts w:ascii="Arial" w:hAnsi="Arial" w:cs="HelveticaNeue"/>
        <w:color w:val="808080"/>
        <w:sz w:val="20"/>
        <w:szCs w:val="20"/>
        <w:lang w:val="nb-NO"/>
      </w:rPr>
    </w:pPr>
    <w:r w:rsidRPr="00D333C4">
      <w:rPr>
        <w:rFonts w:ascii="Arial" w:hAnsi="Arial" w:cs="HelveticaNeue"/>
        <w:color w:val="7BC143"/>
        <w:sz w:val="20"/>
        <w:szCs w:val="20"/>
        <w:lang w:val="nb-NO"/>
      </w:rPr>
      <w:t>T:</w:t>
    </w:r>
    <w:r w:rsidRPr="00D333C4">
      <w:rPr>
        <w:rFonts w:ascii="Arial" w:hAnsi="Arial" w:cs="HelveticaNeue"/>
        <w:color w:val="808080"/>
        <w:sz w:val="20"/>
        <w:szCs w:val="20"/>
        <w:lang w:val="nb-NO"/>
      </w:rPr>
      <w:tab/>
    </w:r>
    <w:r w:rsidR="009F2203">
      <w:rPr>
        <w:rFonts w:ascii="Arial" w:hAnsi="Arial" w:cs="HelveticaNeue"/>
        <w:color w:val="808080"/>
        <w:sz w:val="20"/>
        <w:szCs w:val="20"/>
        <w:lang w:val="nb-NO"/>
      </w:rPr>
      <w:t>482 11 762</w:t>
    </w:r>
  </w:p>
  <w:p w14:paraId="1C999D9A" w14:textId="2C2BA1F1" w:rsidR="009F2203" w:rsidRPr="00D333C4" w:rsidRDefault="009F2203" w:rsidP="009F2203">
    <w:pPr>
      <w:pStyle w:val="BasicParagraph"/>
      <w:ind w:left="6480" w:right="-1481" w:firstLine="720"/>
      <w:rPr>
        <w:rFonts w:ascii="Arial" w:hAnsi="Arial" w:cs="HelveticaNeue"/>
        <w:color w:val="808080"/>
        <w:sz w:val="20"/>
        <w:szCs w:val="20"/>
        <w:lang w:val="nb-NO"/>
      </w:rPr>
    </w:pPr>
    <w:r>
      <w:rPr>
        <w:rFonts w:ascii="Arial" w:hAnsi="Arial" w:cs="HelveticaNeue"/>
        <w:color w:val="7BC143"/>
        <w:sz w:val="20"/>
        <w:szCs w:val="20"/>
        <w:lang w:val="nb-NO"/>
      </w:rPr>
      <w:t>E:</w:t>
    </w:r>
    <w:r>
      <w:rPr>
        <w:rFonts w:ascii="Arial" w:hAnsi="Arial" w:cs="HelveticaNeue"/>
        <w:color w:val="808080"/>
        <w:sz w:val="20"/>
        <w:szCs w:val="20"/>
        <w:lang w:val="nb-NO"/>
      </w:rPr>
      <w:tab/>
      <w:t>post@marnardal.frivilligsentral.no</w:t>
    </w:r>
  </w:p>
  <w:p w14:paraId="08A0F626" w14:textId="5A131BB8" w:rsidR="00B35B80" w:rsidRPr="009F2203" w:rsidRDefault="00385D37" w:rsidP="009F2203">
    <w:pPr>
      <w:pStyle w:val="BasicParagraph"/>
      <w:ind w:left="6480" w:right="-1481" w:firstLine="720"/>
      <w:rPr>
        <w:rFonts w:ascii="Arial" w:hAnsi="Arial" w:cs="HelveticaNeue"/>
        <w:color w:val="808080"/>
        <w:lang w:val="nb-NO"/>
      </w:rPr>
    </w:pPr>
    <w:r>
      <w:rPr>
        <w:noProof/>
        <w:szCs w:val="20"/>
        <w:lang w:val="nb-NO" w:eastAsia="nb-NO"/>
      </w:rPr>
      <w:drawing>
        <wp:anchor distT="0" distB="0" distL="114300" distR="114300" simplePos="0" relativeHeight="251658243" behindDoc="1" locked="0" layoutInCell="1" allowOverlap="1" wp14:anchorId="53CAAABE" wp14:editId="49A856B4">
          <wp:simplePos x="0" y="0"/>
          <wp:positionH relativeFrom="column">
            <wp:posOffset>-93980</wp:posOffset>
          </wp:positionH>
          <wp:positionV relativeFrom="paragraph">
            <wp:posOffset>155575</wp:posOffset>
          </wp:positionV>
          <wp:extent cx="3009900" cy="228600"/>
          <wp:effectExtent l="0" t="0" r="0" b="0"/>
          <wp:wrapNone/>
          <wp:docPr id="11" name="Bil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3C4">
      <w:rPr>
        <w:rFonts w:ascii="Arial" w:hAnsi="Arial" w:cs="HelveticaNeue"/>
        <w:color w:val="7BC143"/>
        <w:sz w:val="20"/>
        <w:szCs w:val="20"/>
        <w:lang w:val="nb-NO"/>
      </w:rPr>
      <w:t>Web:</w:t>
    </w:r>
    <w:r w:rsidRPr="00D333C4">
      <w:rPr>
        <w:rFonts w:ascii="Arial" w:hAnsi="Arial" w:cs="HelveticaNeue"/>
        <w:color w:val="7BC143"/>
        <w:sz w:val="20"/>
        <w:szCs w:val="20"/>
        <w:lang w:val="nb-NO"/>
      </w:rPr>
      <w:tab/>
    </w:r>
    <w:r w:rsidRPr="009F2203">
      <w:rPr>
        <w:rFonts w:ascii="Arial" w:hAnsi="Arial" w:cs="HelveticaNeue"/>
        <w:color w:val="808080"/>
        <w:sz w:val="20"/>
        <w:szCs w:val="20"/>
        <w:lang w:val="nb-NO"/>
      </w:rPr>
      <w:t>www.</w:t>
    </w:r>
    <w:r w:rsidR="00492F43" w:rsidRPr="009F2203">
      <w:rPr>
        <w:rFonts w:ascii="Arial" w:hAnsi="Arial" w:cs="HelveticaNeue"/>
        <w:color w:val="808080"/>
        <w:sz w:val="20"/>
        <w:szCs w:val="20"/>
        <w:lang w:val="nb-NO"/>
      </w:rPr>
      <w:t>marnardal.frivilligsentral.no</w:t>
    </w:r>
  </w:p>
  <w:p w14:paraId="220FC29C" w14:textId="756C01A9" w:rsidR="00B35B80" w:rsidRPr="00D333C4" w:rsidRDefault="00385D37" w:rsidP="009F2203">
    <w:pPr>
      <w:pStyle w:val="BasicParagraph"/>
      <w:ind w:left="6480" w:right="-1481" w:firstLine="720"/>
      <w:rPr>
        <w:rFonts w:ascii="Arial" w:hAnsi="Arial"/>
        <w:color w:val="808080"/>
        <w:sz w:val="20"/>
        <w:lang w:val="nb-NO"/>
      </w:rPr>
    </w:pPr>
    <w:r w:rsidRPr="00D333C4">
      <w:rPr>
        <w:rFonts w:ascii="Arial" w:hAnsi="Arial" w:cs="HelveticaNeue"/>
        <w:color w:val="7BC143"/>
        <w:sz w:val="20"/>
        <w:lang w:val="nb-NO"/>
      </w:rPr>
      <w:t>Org.</w:t>
    </w:r>
    <w:r w:rsidR="00492F43">
      <w:rPr>
        <w:rFonts w:ascii="Arial" w:hAnsi="Arial" w:cs="HelveticaNeue"/>
        <w:color w:val="7BC143"/>
        <w:sz w:val="20"/>
        <w:lang w:val="nb-NO"/>
      </w:rPr>
      <w:t>n</w:t>
    </w:r>
    <w:r w:rsidRPr="00D333C4">
      <w:rPr>
        <w:rFonts w:ascii="Arial" w:hAnsi="Arial" w:cs="HelveticaNeue"/>
        <w:color w:val="7BC143"/>
        <w:sz w:val="20"/>
        <w:lang w:val="nb-NO"/>
      </w:rPr>
      <w:t>r.:</w:t>
    </w:r>
    <w:r w:rsidR="00492F43">
      <w:rPr>
        <w:rFonts w:ascii="Arial" w:hAnsi="Arial" w:cs="HelveticaNeue"/>
        <w:color w:val="7BC143"/>
        <w:sz w:val="20"/>
        <w:lang w:val="nb-NO"/>
      </w:rPr>
      <w:tab/>
    </w:r>
    <w:r w:rsidR="00492F43" w:rsidRPr="00492F43">
      <w:rPr>
        <w:rFonts w:ascii="Arial" w:hAnsi="Arial" w:cs="HelveticaNeue"/>
        <w:color w:val="808080"/>
        <w:sz w:val="20"/>
        <w:szCs w:val="20"/>
        <w:lang w:val="nb-NO"/>
      </w:rPr>
      <w:t>999136648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7AEB" w14:textId="77777777" w:rsidR="001F78A6" w:rsidRDefault="001F78A6">
      <w:r>
        <w:separator/>
      </w:r>
    </w:p>
  </w:footnote>
  <w:footnote w:type="continuationSeparator" w:id="0">
    <w:p w14:paraId="41904A0C" w14:textId="77777777" w:rsidR="001F78A6" w:rsidRDefault="001F78A6">
      <w:r>
        <w:continuationSeparator/>
      </w:r>
    </w:p>
  </w:footnote>
  <w:footnote w:type="continuationNotice" w:id="1">
    <w:p w14:paraId="50283E88" w14:textId="77777777" w:rsidR="001F78A6" w:rsidRDefault="001F78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D70E" w14:textId="77777777" w:rsidR="00B35B80" w:rsidRDefault="00000000">
    <w:pPr>
      <w:pStyle w:val="Topptekst"/>
    </w:pPr>
    <w:r>
      <w:rPr>
        <w:szCs w:val="20"/>
        <w:lang w:eastAsia="nb-NO"/>
      </w:rPr>
      <w:pict w14:anchorId="0E3DA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483.85pt;height:53.1pt;z-index:-251658240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1602" w14:textId="57C5743A" w:rsidR="00B35B80" w:rsidRDefault="00385D37" w:rsidP="00566F05">
    <w:pPr>
      <w:pStyle w:val="Topptekst"/>
      <w:ind w:right="-99"/>
      <w:jc w:val="right"/>
    </w:pPr>
    <w:r>
      <w:rPr>
        <w:noProof/>
      </w:rPr>
      <w:drawing>
        <wp:inline distT="0" distB="0" distL="0" distR="0" wp14:anchorId="0F1E236B" wp14:editId="6F422655">
          <wp:extent cx="2399030" cy="1454785"/>
          <wp:effectExtent l="0" t="0" r="0" b="0"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030" cy="145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4F63" w14:textId="77777777" w:rsidR="00B35B80" w:rsidRDefault="00000000">
    <w:pPr>
      <w:pStyle w:val="Topptekst"/>
    </w:pPr>
    <w:r>
      <w:rPr>
        <w:szCs w:val="20"/>
        <w:lang w:eastAsia="nb-NO"/>
      </w:rPr>
      <w:pict w14:anchorId="21052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483.85pt;height:53.1pt;z-index:-251658239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52A4"/>
    <w:multiLevelType w:val="hybridMultilevel"/>
    <w:tmpl w:val="E8742D3C"/>
    <w:lvl w:ilvl="0" w:tplc="4A18EB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4127"/>
    <w:multiLevelType w:val="hybridMultilevel"/>
    <w:tmpl w:val="277AF65E"/>
    <w:lvl w:ilvl="0" w:tplc="9E9A22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B6A64"/>
    <w:multiLevelType w:val="hybridMultilevel"/>
    <w:tmpl w:val="E0548E04"/>
    <w:lvl w:ilvl="0" w:tplc="5394C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D05BB"/>
    <w:multiLevelType w:val="hybridMultilevel"/>
    <w:tmpl w:val="48FA377A"/>
    <w:lvl w:ilvl="0" w:tplc="A552E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61276"/>
    <w:multiLevelType w:val="hybridMultilevel"/>
    <w:tmpl w:val="93B8A7F8"/>
    <w:lvl w:ilvl="0" w:tplc="87A8B8B2">
      <w:start w:val="1"/>
      <w:numFmt w:val="lowerLetter"/>
      <w:lvlText w:val="%1)"/>
      <w:lvlJc w:val="left"/>
      <w:pPr>
        <w:ind w:left="1125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845" w:hanging="360"/>
      </w:pPr>
    </w:lvl>
    <w:lvl w:ilvl="2" w:tplc="0414001B" w:tentative="1">
      <w:start w:val="1"/>
      <w:numFmt w:val="lowerRoman"/>
      <w:lvlText w:val="%3."/>
      <w:lvlJc w:val="right"/>
      <w:pPr>
        <w:ind w:left="2565" w:hanging="180"/>
      </w:pPr>
    </w:lvl>
    <w:lvl w:ilvl="3" w:tplc="0414000F" w:tentative="1">
      <w:start w:val="1"/>
      <w:numFmt w:val="decimal"/>
      <w:lvlText w:val="%4."/>
      <w:lvlJc w:val="left"/>
      <w:pPr>
        <w:ind w:left="3285" w:hanging="360"/>
      </w:pPr>
    </w:lvl>
    <w:lvl w:ilvl="4" w:tplc="04140019" w:tentative="1">
      <w:start w:val="1"/>
      <w:numFmt w:val="lowerLetter"/>
      <w:lvlText w:val="%5."/>
      <w:lvlJc w:val="left"/>
      <w:pPr>
        <w:ind w:left="4005" w:hanging="360"/>
      </w:pPr>
    </w:lvl>
    <w:lvl w:ilvl="5" w:tplc="0414001B" w:tentative="1">
      <w:start w:val="1"/>
      <w:numFmt w:val="lowerRoman"/>
      <w:lvlText w:val="%6."/>
      <w:lvlJc w:val="right"/>
      <w:pPr>
        <w:ind w:left="4725" w:hanging="180"/>
      </w:pPr>
    </w:lvl>
    <w:lvl w:ilvl="6" w:tplc="0414000F" w:tentative="1">
      <w:start w:val="1"/>
      <w:numFmt w:val="decimal"/>
      <w:lvlText w:val="%7."/>
      <w:lvlJc w:val="left"/>
      <w:pPr>
        <w:ind w:left="5445" w:hanging="360"/>
      </w:pPr>
    </w:lvl>
    <w:lvl w:ilvl="7" w:tplc="04140019" w:tentative="1">
      <w:start w:val="1"/>
      <w:numFmt w:val="lowerLetter"/>
      <w:lvlText w:val="%8."/>
      <w:lvlJc w:val="left"/>
      <w:pPr>
        <w:ind w:left="6165" w:hanging="360"/>
      </w:pPr>
    </w:lvl>
    <w:lvl w:ilvl="8" w:tplc="0414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433628773">
    <w:abstractNumId w:val="2"/>
  </w:num>
  <w:num w:numId="2" w16cid:durableId="2012289921">
    <w:abstractNumId w:val="3"/>
  </w:num>
  <w:num w:numId="3" w16cid:durableId="1540125661">
    <w:abstractNumId w:val="0"/>
  </w:num>
  <w:num w:numId="4" w16cid:durableId="1943565620">
    <w:abstractNumId w:val="1"/>
  </w:num>
  <w:num w:numId="5" w16cid:durableId="455414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C4"/>
    <w:rsid w:val="00001748"/>
    <w:rsid w:val="00014DF5"/>
    <w:rsid w:val="00035AE8"/>
    <w:rsid w:val="0004427A"/>
    <w:rsid w:val="0005278C"/>
    <w:rsid w:val="000551D9"/>
    <w:rsid w:val="00056F57"/>
    <w:rsid w:val="00060302"/>
    <w:rsid w:val="0006792E"/>
    <w:rsid w:val="00067DE7"/>
    <w:rsid w:val="00077966"/>
    <w:rsid w:val="00095BEF"/>
    <w:rsid w:val="00095E2B"/>
    <w:rsid w:val="000967DF"/>
    <w:rsid w:val="000E7AF2"/>
    <w:rsid w:val="001043CA"/>
    <w:rsid w:val="0011700D"/>
    <w:rsid w:val="00124187"/>
    <w:rsid w:val="00124EFA"/>
    <w:rsid w:val="00130DDE"/>
    <w:rsid w:val="00137CCC"/>
    <w:rsid w:val="00145B1D"/>
    <w:rsid w:val="00156A9B"/>
    <w:rsid w:val="0016380E"/>
    <w:rsid w:val="00186653"/>
    <w:rsid w:val="001903BD"/>
    <w:rsid w:val="001C5D85"/>
    <w:rsid w:val="001E6666"/>
    <w:rsid w:val="001F78A6"/>
    <w:rsid w:val="00203437"/>
    <w:rsid w:val="00245F88"/>
    <w:rsid w:val="002528E5"/>
    <w:rsid w:val="0025395B"/>
    <w:rsid w:val="00275D02"/>
    <w:rsid w:val="00284CFA"/>
    <w:rsid w:val="002A15D9"/>
    <w:rsid w:val="002A558B"/>
    <w:rsid w:val="002B5AC2"/>
    <w:rsid w:val="002B7B96"/>
    <w:rsid w:val="002D4209"/>
    <w:rsid w:val="002D4E9C"/>
    <w:rsid w:val="002D4EF7"/>
    <w:rsid w:val="002E4523"/>
    <w:rsid w:val="002E5354"/>
    <w:rsid w:val="002F3396"/>
    <w:rsid w:val="00307B7F"/>
    <w:rsid w:val="003122CA"/>
    <w:rsid w:val="003234F0"/>
    <w:rsid w:val="00326785"/>
    <w:rsid w:val="00330883"/>
    <w:rsid w:val="003362A1"/>
    <w:rsid w:val="00340ECC"/>
    <w:rsid w:val="00353288"/>
    <w:rsid w:val="00355879"/>
    <w:rsid w:val="00372681"/>
    <w:rsid w:val="003752A6"/>
    <w:rsid w:val="00385D37"/>
    <w:rsid w:val="00390B9F"/>
    <w:rsid w:val="00391447"/>
    <w:rsid w:val="00391585"/>
    <w:rsid w:val="003B27BF"/>
    <w:rsid w:val="003D0BC5"/>
    <w:rsid w:val="003E29AE"/>
    <w:rsid w:val="003E7A34"/>
    <w:rsid w:val="00416B84"/>
    <w:rsid w:val="00420139"/>
    <w:rsid w:val="00421456"/>
    <w:rsid w:val="00422E88"/>
    <w:rsid w:val="004243A5"/>
    <w:rsid w:val="00433354"/>
    <w:rsid w:val="004401BC"/>
    <w:rsid w:val="00441F10"/>
    <w:rsid w:val="00444E49"/>
    <w:rsid w:val="00461660"/>
    <w:rsid w:val="00462A57"/>
    <w:rsid w:val="00473F64"/>
    <w:rsid w:val="00474E90"/>
    <w:rsid w:val="004867CF"/>
    <w:rsid w:val="00492F43"/>
    <w:rsid w:val="004948F8"/>
    <w:rsid w:val="004D66A1"/>
    <w:rsid w:val="004E0582"/>
    <w:rsid w:val="004E671D"/>
    <w:rsid w:val="004F38E6"/>
    <w:rsid w:val="005023E8"/>
    <w:rsid w:val="005120EC"/>
    <w:rsid w:val="0051428A"/>
    <w:rsid w:val="0051590F"/>
    <w:rsid w:val="00526D43"/>
    <w:rsid w:val="00545623"/>
    <w:rsid w:val="00553CB8"/>
    <w:rsid w:val="00566FBB"/>
    <w:rsid w:val="005732C7"/>
    <w:rsid w:val="005839A8"/>
    <w:rsid w:val="005907E1"/>
    <w:rsid w:val="00597170"/>
    <w:rsid w:val="005B4E85"/>
    <w:rsid w:val="005B63C7"/>
    <w:rsid w:val="005C16FF"/>
    <w:rsid w:val="005C252D"/>
    <w:rsid w:val="005E0547"/>
    <w:rsid w:val="005E1346"/>
    <w:rsid w:val="005E66C5"/>
    <w:rsid w:val="005F6DC1"/>
    <w:rsid w:val="00600BEA"/>
    <w:rsid w:val="00632F95"/>
    <w:rsid w:val="00641633"/>
    <w:rsid w:val="0065728B"/>
    <w:rsid w:val="00672CDC"/>
    <w:rsid w:val="006746AB"/>
    <w:rsid w:val="006905C5"/>
    <w:rsid w:val="006B7DE3"/>
    <w:rsid w:val="006C5953"/>
    <w:rsid w:val="006D6DAA"/>
    <w:rsid w:val="006E6897"/>
    <w:rsid w:val="00716D81"/>
    <w:rsid w:val="007171D0"/>
    <w:rsid w:val="00717CA7"/>
    <w:rsid w:val="007611D1"/>
    <w:rsid w:val="0077507D"/>
    <w:rsid w:val="007839EA"/>
    <w:rsid w:val="00783E43"/>
    <w:rsid w:val="00793EF5"/>
    <w:rsid w:val="007A432F"/>
    <w:rsid w:val="007A6410"/>
    <w:rsid w:val="007D0793"/>
    <w:rsid w:val="007E0678"/>
    <w:rsid w:val="007F352C"/>
    <w:rsid w:val="007F59BF"/>
    <w:rsid w:val="008104C3"/>
    <w:rsid w:val="0084216D"/>
    <w:rsid w:val="00855CAA"/>
    <w:rsid w:val="00882686"/>
    <w:rsid w:val="008A315E"/>
    <w:rsid w:val="008D456B"/>
    <w:rsid w:val="008D7402"/>
    <w:rsid w:val="008E2061"/>
    <w:rsid w:val="008F4678"/>
    <w:rsid w:val="00920BAA"/>
    <w:rsid w:val="009338BC"/>
    <w:rsid w:val="00941321"/>
    <w:rsid w:val="009621D2"/>
    <w:rsid w:val="00963072"/>
    <w:rsid w:val="00963E2B"/>
    <w:rsid w:val="009678DC"/>
    <w:rsid w:val="00972BD0"/>
    <w:rsid w:val="00974633"/>
    <w:rsid w:val="009767FE"/>
    <w:rsid w:val="009773B7"/>
    <w:rsid w:val="009A1F64"/>
    <w:rsid w:val="009B1728"/>
    <w:rsid w:val="009C5005"/>
    <w:rsid w:val="009F1E8E"/>
    <w:rsid w:val="009F2203"/>
    <w:rsid w:val="009F75D7"/>
    <w:rsid w:val="00A04DC2"/>
    <w:rsid w:val="00A205C0"/>
    <w:rsid w:val="00A33E39"/>
    <w:rsid w:val="00A609C2"/>
    <w:rsid w:val="00A60DC9"/>
    <w:rsid w:val="00A662AF"/>
    <w:rsid w:val="00AC125F"/>
    <w:rsid w:val="00AF6D54"/>
    <w:rsid w:val="00B17B27"/>
    <w:rsid w:val="00B35B80"/>
    <w:rsid w:val="00B47C44"/>
    <w:rsid w:val="00B539FA"/>
    <w:rsid w:val="00B62B62"/>
    <w:rsid w:val="00B74035"/>
    <w:rsid w:val="00BB69AE"/>
    <w:rsid w:val="00BC08CF"/>
    <w:rsid w:val="00BC24D2"/>
    <w:rsid w:val="00BC2954"/>
    <w:rsid w:val="00BC7853"/>
    <w:rsid w:val="00BD25BA"/>
    <w:rsid w:val="00BD3B9B"/>
    <w:rsid w:val="00BF110C"/>
    <w:rsid w:val="00BF418F"/>
    <w:rsid w:val="00BF513B"/>
    <w:rsid w:val="00C20130"/>
    <w:rsid w:val="00C239AD"/>
    <w:rsid w:val="00C707F6"/>
    <w:rsid w:val="00C83AD3"/>
    <w:rsid w:val="00C96D53"/>
    <w:rsid w:val="00C97EB0"/>
    <w:rsid w:val="00CA2158"/>
    <w:rsid w:val="00CA5490"/>
    <w:rsid w:val="00CB42D5"/>
    <w:rsid w:val="00CC2D09"/>
    <w:rsid w:val="00CD4462"/>
    <w:rsid w:val="00CE24BE"/>
    <w:rsid w:val="00D114F7"/>
    <w:rsid w:val="00D12AB5"/>
    <w:rsid w:val="00D13913"/>
    <w:rsid w:val="00D253B9"/>
    <w:rsid w:val="00D31647"/>
    <w:rsid w:val="00D31C35"/>
    <w:rsid w:val="00D333C4"/>
    <w:rsid w:val="00D34EBE"/>
    <w:rsid w:val="00D5256D"/>
    <w:rsid w:val="00D7528E"/>
    <w:rsid w:val="00D77B4B"/>
    <w:rsid w:val="00D81102"/>
    <w:rsid w:val="00D851B9"/>
    <w:rsid w:val="00DA60AD"/>
    <w:rsid w:val="00DB29C0"/>
    <w:rsid w:val="00DC72E7"/>
    <w:rsid w:val="00DE60A4"/>
    <w:rsid w:val="00DE7949"/>
    <w:rsid w:val="00E1245B"/>
    <w:rsid w:val="00E13409"/>
    <w:rsid w:val="00E22A2C"/>
    <w:rsid w:val="00E30086"/>
    <w:rsid w:val="00E306F8"/>
    <w:rsid w:val="00E30DD0"/>
    <w:rsid w:val="00E42417"/>
    <w:rsid w:val="00E62CB9"/>
    <w:rsid w:val="00E7332B"/>
    <w:rsid w:val="00E828D4"/>
    <w:rsid w:val="00E87BB3"/>
    <w:rsid w:val="00E95DBE"/>
    <w:rsid w:val="00E97E08"/>
    <w:rsid w:val="00EA6AE3"/>
    <w:rsid w:val="00EA7A12"/>
    <w:rsid w:val="00EC1D29"/>
    <w:rsid w:val="00EC2CA4"/>
    <w:rsid w:val="00EC4695"/>
    <w:rsid w:val="00EC488D"/>
    <w:rsid w:val="00EC59C6"/>
    <w:rsid w:val="00ED080B"/>
    <w:rsid w:val="00EF408C"/>
    <w:rsid w:val="00F2460D"/>
    <w:rsid w:val="00F42E56"/>
    <w:rsid w:val="00F53827"/>
    <w:rsid w:val="00F575D1"/>
    <w:rsid w:val="00F6379E"/>
    <w:rsid w:val="00F671E0"/>
    <w:rsid w:val="00F73D4F"/>
    <w:rsid w:val="00F87273"/>
    <w:rsid w:val="00FA32C5"/>
    <w:rsid w:val="00FA793F"/>
    <w:rsid w:val="00FB47AE"/>
    <w:rsid w:val="00FC020D"/>
    <w:rsid w:val="00FC72F4"/>
    <w:rsid w:val="00FE53FB"/>
    <w:rsid w:val="00FF11CC"/>
    <w:rsid w:val="00FF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662A61"/>
  <w15:chartTrackingRefBased/>
  <w15:docId w15:val="{257E32FA-7E45-43B7-9011-BF0C0BD1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1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basedOn w:val="Standardskriftforavsnitt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semiHidden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paragraph" w:styleId="Listeavsnitt">
    <w:name w:val="List Paragraph"/>
    <w:basedOn w:val="Normal"/>
    <w:uiPriority w:val="34"/>
    <w:qFormat/>
    <w:rsid w:val="00D7528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139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1391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441F1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rid%20Leirkj&#230;r\OneDrive%20-%20Marnardal%20Frivilligsentral\Marnardal%20Frivilligsentral%20Admin\Profilerings%20materiell\frivilligsentral_wordm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frivilligsentral_wordmal</Template>
  <TotalTime>15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Links>
    <vt:vector size="24" baseType="variant">
      <vt:variant>
        <vt:i4>6094886</vt:i4>
      </vt:variant>
      <vt:variant>
        <vt:i4>-1</vt:i4>
      </vt:variant>
      <vt:variant>
        <vt:i4>1029</vt:i4>
      </vt:variant>
      <vt:variant>
        <vt:i4>1</vt:i4>
      </vt:variant>
      <vt:variant>
        <vt:lpwstr>mote_mellom_mennesker</vt:lpwstr>
      </vt:variant>
      <vt:variant>
        <vt:lpwstr/>
      </vt:variant>
      <vt:variant>
        <vt:i4>6094886</vt:i4>
      </vt:variant>
      <vt:variant>
        <vt:i4>-1</vt:i4>
      </vt:variant>
      <vt:variant>
        <vt:i4>1030</vt:i4>
      </vt:variant>
      <vt:variant>
        <vt:i4>1</vt:i4>
      </vt:variant>
      <vt:variant>
        <vt:lpwstr>mote_mellom_mennesker</vt:lpwstr>
      </vt:variant>
      <vt:variant>
        <vt:lpwstr/>
      </vt:variant>
      <vt:variant>
        <vt:i4>7274536</vt:i4>
      </vt:variant>
      <vt:variant>
        <vt:i4>-1</vt:i4>
      </vt:variant>
      <vt:variant>
        <vt:i4>1033</vt:i4>
      </vt:variant>
      <vt:variant>
        <vt:i4>1</vt:i4>
      </vt:variant>
      <vt:variant>
        <vt:lpwstr>vannmerke_brevark</vt:lpwstr>
      </vt:variant>
      <vt:variant>
        <vt:lpwstr/>
      </vt:variant>
      <vt:variant>
        <vt:i4>6094886</vt:i4>
      </vt:variant>
      <vt:variant>
        <vt:i4>-1</vt:i4>
      </vt:variant>
      <vt:variant>
        <vt:i4>1035</vt:i4>
      </vt:variant>
      <vt:variant>
        <vt:i4>1</vt:i4>
      </vt:variant>
      <vt:variant>
        <vt:lpwstr>mote_mellom_mennesker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Marnardal Frivillig</dc:creator>
  <cp:keywords/>
  <cp:lastModifiedBy>Elisabeth S. Stenberg</cp:lastModifiedBy>
  <cp:revision>10</cp:revision>
  <cp:lastPrinted>2008-11-10T09:50:00Z</cp:lastPrinted>
  <dcterms:created xsi:type="dcterms:W3CDTF">2024-02-12T15:36:00Z</dcterms:created>
  <dcterms:modified xsi:type="dcterms:W3CDTF">2024-03-31T12:35:00Z</dcterms:modified>
</cp:coreProperties>
</file>