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8EE92" w14:textId="5E3B1A25" w:rsidR="00EF04C4" w:rsidRPr="006A43E1" w:rsidRDefault="00596170" w:rsidP="00EF04C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Agenda for årsmøte</w:t>
      </w:r>
      <w:r w:rsidR="000C3AB3">
        <w:rPr>
          <w:b/>
          <w:bCs/>
          <w:sz w:val="36"/>
          <w:szCs w:val="36"/>
        </w:rPr>
        <w:t xml:space="preserve"> 2024</w:t>
      </w:r>
    </w:p>
    <w:p w14:paraId="3FF52DA8" w14:textId="77777777" w:rsidR="00EF04C4" w:rsidRPr="006A43E1" w:rsidRDefault="00EF04C4" w:rsidP="00EF04C4">
      <w:pPr>
        <w:shd w:val="clear" w:color="auto" w:fill="92D050"/>
        <w:jc w:val="center"/>
        <w:rPr>
          <w:b/>
          <w:bCs/>
          <w:i/>
          <w:iCs/>
          <w:sz w:val="18"/>
          <w:szCs w:val="18"/>
        </w:rPr>
      </w:pPr>
    </w:p>
    <w:p w14:paraId="4670D39F" w14:textId="77777777" w:rsidR="00EF04C4" w:rsidRDefault="00EF04C4" w:rsidP="00EF04C4">
      <w:pPr>
        <w:pStyle w:val="Ingenmellomrom"/>
      </w:pPr>
    </w:p>
    <w:p w14:paraId="73871708" w14:textId="66334CD5" w:rsidR="001817F0" w:rsidRPr="00B94A00" w:rsidRDefault="00FF707B" w:rsidP="00EF04C4">
      <w:pPr>
        <w:pStyle w:val="Ingenmellomrom"/>
        <w:rPr>
          <w:sz w:val="28"/>
          <w:szCs w:val="28"/>
        </w:rPr>
      </w:pPr>
      <w:proofErr w:type="spellStart"/>
      <w:r w:rsidRPr="00B94A00">
        <w:rPr>
          <w:b/>
          <w:bCs/>
          <w:sz w:val="28"/>
          <w:szCs w:val="28"/>
        </w:rPr>
        <w:t>K</w:t>
      </w:r>
      <w:r w:rsidR="00B94A00" w:rsidRPr="00B94A00">
        <w:rPr>
          <w:b/>
          <w:bCs/>
          <w:sz w:val="28"/>
          <w:szCs w:val="28"/>
        </w:rPr>
        <w:t>l</w:t>
      </w:r>
      <w:proofErr w:type="spellEnd"/>
      <w:r w:rsidRPr="00B94A00">
        <w:rPr>
          <w:b/>
          <w:bCs/>
          <w:sz w:val="28"/>
          <w:szCs w:val="28"/>
        </w:rPr>
        <w:t xml:space="preserve"> 19.00</w:t>
      </w:r>
      <w:r w:rsidRPr="00B94A00">
        <w:rPr>
          <w:sz w:val="28"/>
          <w:szCs w:val="28"/>
        </w:rPr>
        <w:t xml:space="preserve"> </w:t>
      </w:r>
      <w:r w:rsidR="001817F0" w:rsidRPr="00B94A00">
        <w:rPr>
          <w:sz w:val="28"/>
          <w:szCs w:val="28"/>
        </w:rPr>
        <w:t xml:space="preserve">Marnardal </w:t>
      </w:r>
      <w:r w:rsidR="002508A3">
        <w:rPr>
          <w:sz w:val="28"/>
          <w:szCs w:val="28"/>
        </w:rPr>
        <w:t>F</w:t>
      </w:r>
      <w:r w:rsidR="001817F0" w:rsidRPr="00B94A00">
        <w:rPr>
          <w:sz w:val="28"/>
          <w:szCs w:val="28"/>
        </w:rPr>
        <w:t>rivilligsentral ønsker alle velkommen</w:t>
      </w:r>
      <w:r w:rsidR="00264544">
        <w:rPr>
          <w:sz w:val="28"/>
          <w:szCs w:val="28"/>
        </w:rPr>
        <w:t>.</w:t>
      </w:r>
    </w:p>
    <w:p w14:paraId="4307E9EE" w14:textId="77777777" w:rsidR="00595B56" w:rsidRPr="00B94A00" w:rsidRDefault="00595B56" w:rsidP="00EF04C4">
      <w:pPr>
        <w:pStyle w:val="Ingenmellomrom"/>
        <w:rPr>
          <w:sz w:val="28"/>
          <w:szCs w:val="28"/>
        </w:rPr>
      </w:pPr>
    </w:p>
    <w:p w14:paraId="7F2C3966" w14:textId="7C82C504" w:rsidR="00595B56" w:rsidRPr="00B94A00" w:rsidRDefault="00595B56" w:rsidP="00EF04C4">
      <w:pPr>
        <w:pStyle w:val="Ingenmellomrom"/>
        <w:rPr>
          <w:sz w:val="28"/>
          <w:szCs w:val="28"/>
        </w:rPr>
      </w:pPr>
      <w:proofErr w:type="spellStart"/>
      <w:r w:rsidRPr="00B94A00">
        <w:rPr>
          <w:b/>
          <w:bCs/>
          <w:sz w:val="28"/>
          <w:szCs w:val="28"/>
        </w:rPr>
        <w:t>Kl</w:t>
      </w:r>
      <w:proofErr w:type="spellEnd"/>
      <w:r w:rsidRPr="00B94A00">
        <w:rPr>
          <w:b/>
          <w:bCs/>
          <w:sz w:val="28"/>
          <w:szCs w:val="28"/>
        </w:rPr>
        <w:t xml:space="preserve"> </w:t>
      </w:r>
      <w:r w:rsidR="00ED08CF" w:rsidRPr="00B94A00">
        <w:rPr>
          <w:b/>
          <w:bCs/>
          <w:sz w:val="28"/>
          <w:szCs w:val="28"/>
        </w:rPr>
        <w:t>19.05 – 19.</w:t>
      </w:r>
      <w:r w:rsidR="00997D4E" w:rsidRPr="00B94A00">
        <w:rPr>
          <w:b/>
          <w:bCs/>
          <w:sz w:val="28"/>
          <w:szCs w:val="28"/>
        </w:rPr>
        <w:t>20</w:t>
      </w:r>
      <w:r w:rsidR="00ED08CF" w:rsidRPr="00B94A00">
        <w:rPr>
          <w:sz w:val="28"/>
          <w:szCs w:val="28"/>
        </w:rPr>
        <w:t xml:space="preserve"> </w:t>
      </w:r>
      <w:r w:rsidR="00227084" w:rsidRPr="00B94A00">
        <w:rPr>
          <w:sz w:val="28"/>
          <w:szCs w:val="28"/>
        </w:rPr>
        <w:t>Lindesnes kommune, rådmannens stab</w:t>
      </w:r>
      <w:r w:rsidR="00210E50" w:rsidRPr="00B94A00">
        <w:rPr>
          <w:sz w:val="28"/>
          <w:szCs w:val="28"/>
        </w:rPr>
        <w:t xml:space="preserve"> – Viktigheten av frivillighet.</w:t>
      </w:r>
    </w:p>
    <w:p w14:paraId="7B0187FC" w14:textId="77777777" w:rsidR="00EF0C6E" w:rsidRPr="00B94A00" w:rsidRDefault="00EF0C6E" w:rsidP="00EF04C4">
      <w:pPr>
        <w:pStyle w:val="Ingenmellomrom"/>
        <w:rPr>
          <w:sz w:val="28"/>
          <w:szCs w:val="28"/>
        </w:rPr>
      </w:pPr>
    </w:p>
    <w:p w14:paraId="169037FD" w14:textId="05D0E11C" w:rsidR="00381323" w:rsidRPr="00B94A00" w:rsidRDefault="00EF0C6E" w:rsidP="00EF04C4">
      <w:pPr>
        <w:pStyle w:val="Ingenmellomrom"/>
        <w:rPr>
          <w:sz w:val="28"/>
          <w:szCs w:val="28"/>
        </w:rPr>
      </w:pPr>
      <w:proofErr w:type="spellStart"/>
      <w:r w:rsidRPr="00B94A00">
        <w:rPr>
          <w:b/>
          <w:bCs/>
          <w:sz w:val="28"/>
          <w:szCs w:val="28"/>
        </w:rPr>
        <w:t>Kl</w:t>
      </w:r>
      <w:proofErr w:type="spellEnd"/>
      <w:r w:rsidRPr="00B94A00">
        <w:rPr>
          <w:b/>
          <w:bCs/>
          <w:sz w:val="28"/>
          <w:szCs w:val="28"/>
        </w:rPr>
        <w:t xml:space="preserve"> 19.</w:t>
      </w:r>
      <w:r w:rsidR="00920901">
        <w:rPr>
          <w:b/>
          <w:bCs/>
          <w:sz w:val="28"/>
          <w:szCs w:val="28"/>
        </w:rPr>
        <w:t>25</w:t>
      </w:r>
      <w:r w:rsidR="00050A17" w:rsidRPr="00B94A00">
        <w:rPr>
          <w:sz w:val="28"/>
          <w:szCs w:val="28"/>
        </w:rPr>
        <w:t xml:space="preserve"> </w:t>
      </w:r>
      <w:r w:rsidR="002508A3">
        <w:rPr>
          <w:sz w:val="28"/>
          <w:szCs w:val="28"/>
        </w:rPr>
        <w:t>–</w:t>
      </w:r>
      <w:r w:rsidR="00B94A00">
        <w:rPr>
          <w:sz w:val="28"/>
          <w:szCs w:val="28"/>
        </w:rPr>
        <w:t xml:space="preserve"> </w:t>
      </w:r>
      <w:r w:rsidR="00D05B44">
        <w:rPr>
          <w:sz w:val="28"/>
          <w:szCs w:val="28"/>
        </w:rPr>
        <w:t>Kristin Kvåle</w:t>
      </w:r>
      <w:r w:rsidR="00EB7583">
        <w:rPr>
          <w:sz w:val="28"/>
          <w:szCs w:val="28"/>
        </w:rPr>
        <w:t xml:space="preserve"> K</w:t>
      </w:r>
      <w:r w:rsidR="009C511C">
        <w:rPr>
          <w:sz w:val="28"/>
          <w:szCs w:val="28"/>
        </w:rPr>
        <w:t xml:space="preserve">jeilen </w:t>
      </w:r>
      <w:r w:rsidR="00C425B7">
        <w:rPr>
          <w:sz w:val="28"/>
          <w:szCs w:val="28"/>
        </w:rPr>
        <w:t>-</w:t>
      </w:r>
      <w:r w:rsidR="002508A3">
        <w:rPr>
          <w:sz w:val="28"/>
          <w:szCs w:val="28"/>
        </w:rPr>
        <w:t xml:space="preserve"> </w:t>
      </w:r>
      <w:r w:rsidR="00050A17" w:rsidRPr="00B94A00">
        <w:rPr>
          <w:sz w:val="28"/>
          <w:szCs w:val="28"/>
        </w:rPr>
        <w:t>Norges Frivilligsentraler</w:t>
      </w:r>
      <w:r w:rsidR="00BA6123" w:rsidRPr="00B94A00">
        <w:rPr>
          <w:sz w:val="28"/>
          <w:szCs w:val="28"/>
        </w:rPr>
        <w:t xml:space="preserve"> </w:t>
      </w:r>
    </w:p>
    <w:p w14:paraId="4A88D083" w14:textId="77777777" w:rsidR="00B94A00" w:rsidRPr="00B94A00" w:rsidRDefault="00B94A00" w:rsidP="00EF04C4">
      <w:pPr>
        <w:pStyle w:val="Ingenmellomrom"/>
        <w:rPr>
          <w:sz w:val="28"/>
          <w:szCs w:val="28"/>
        </w:rPr>
      </w:pPr>
    </w:p>
    <w:p w14:paraId="6FB1513E" w14:textId="6E6D7248" w:rsidR="00381323" w:rsidRPr="00B94A00" w:rsidRDefault="00381323" w:rsidP="00EF04C4">
      <w:pPr>
        <w:pStyle w:val="Ingenmellomrom"/>
        <w:rPr>
          <w:sz w:val="28"/>
          <w:szCs w:val="28"/>
        </w:rPr>
      </w:pPr>
      <w:proofErr w:type="spellStart"/>
      <w:r w:rsidRPr="00B94A00">
        <w:rPr>
          <w:b/>
          <w:bCs/>
          <w:sz w:val="28"/>
          <w:szCs w:val="28"/>
        </w:rPr>
        <w:t>Kl</w:t>
      </w:r>
      <w:proofErr w:type="spellEnd"/>
      <w:r w:rsidRPr="00B94A00">
        <w:rPr>
          <w:b/>
          <w:bCs/>
          <w:sz w:val="28"/>
          <w:szCs w:val="28"/>
        </w:rPr>
        <w:t xml:space="preserve"> </w:t>
      </w:r>
      <w:r w:rsidR="00920901">
        <w:rPr>
          <w:b/>
          <w:bCs/>
          <w:sz w:val="28"/>
          <w:szCs w:val="28"/>
        </w:rPr>
        <w:t>19</w:t>
      </w:r>
      <w:r w:rsidRPr="00B94A00">
        <w:rPr>
          <w:b/>
          <w:bCs/>
          <w:sz w:val="28"/>
          <w:szCs w:val="28"/>
        </w:rPr>
        <w:t>.</w:t>
      </w:r>
      <w:r w:rsidR="00A540AA">
        <w:rPr>
          <w:b/>
          <w:bCs/>
          <w:sz w:val="28"/>
          <w:szCs w:val="28"/>
        </w:rPr>
        <w:t>55</w:t>
      </w:r>
      <w:r w:rsidRPr="00B94A00">
        <w:rPr>
          <w:sz w:val="28"/>
          <w:szCs w:val="28"/>
        </w:rPr>
        <w:t xml:space="preserve"> – Marnardal Frivilligsentral</w:t>
      </w:r>
    </w:p>
    <w:p w14:paraId="01FBAC0C" w14:textId="77777777" w:rsidR="00B94A00" w:rsidRPr="00B94A00" w:rsidRDefault="00B94A00" w:rsidP="00EF04C4">
      <w:pPr>
        <w:pStyle w:val="Ingenmellomrom"/>
        <w:rPr>
          <w:sz w:val="28"/>
          <w:szCs w:val="28"/>
        </w:rPr>
      </w:pPr>
    </w:p>
    <w:p w14:paraId="01A2200E" w14:textId="62BA0CEA" w:rsidR="0025176E" w:rsidRPr="00B94A00" w:rsidRDefault="0025176E" w:rsidP="00EF04C4">
      <w:pPr>
        <w:pStyle w:val="Ingenmellomrom"/>
        <w:rPr>
          <w:sz w:val="28"/>
          <w:szCs w:val="28"/>
        </w:rPr>
      </w:pPr>
      <w:proofErr w:type="spellStart"/>
      <w:r w:rsidRPr="002508A3">
        <w:rPr>
          <w:b/>
          <w:bCs/>
          <w:sz w:val="28"/>
          <w:szCs w:val="28"/>
        </w:rPr>
        <w:t>Kl</w:t>
      </w:r>
      <w:proofErr w:type="spellEnd"/>
      <w:r w:rsidRPr="002508A3">
        <w:rPr>
          <w:b/>
          <w:bCs/>
          <w:sz w:val="28"/>
          <w:szCs w:val="28"/>
        </w:rPr>
        <w:t xml:space="preserve"> </w:t>
      </w:r>
      <w:r w:rsidR="00F47079">
        <w:rPr>
          <w:b/>
          <w:bCs/>
          <w:sz w:val="28"/>
          <w:szCs w:val="28"/>
        </w:rPr>
        <w:t>20.0</w:t>
      </w:r>
      <w:r w:rsidR="00F31E63">
        <w:rPr>
          <w:b/>
          <w:bCs/>
          <w:sz w:val="28"/>
          <w:szCs w:val="28"/>
        </w:rPr>
        <w:t>5</w:t>
      </w:r>
      <w:r w:rsidR="008F4E12" w:rsidRPr="00B94A00">
        <w:rPr>
          <w:sz w:val="28"/>
          <w:szCs w:val="28"/>
        </w:rPr>
        <w:t xml:space="preserve"> </w:t>
      </w:r>
      <w:r w:rsidR="00B94A00" w:rsidRPr="00B94A00">
        <w:rPr>
          <w:sz w:val="28"/>
          <w:szCs w:val="28"/>
        </w:rPr>
        <w:t>–</w:t>
      </w:r>
      <w:r w:rsidR="008C5D2F">
        <w:rPr>
          <w:sz w:val="28"/>
          <w:szCs w:val="28"/>
        </w:rPr>
        <w:t xml:space="preserve"> Årsmøte</w:t>
      </w:r>
      <w:r w:rsidR="008F4E12" w:rsidRPr="00B94A00">
        <w:rPr>
          <w:sz w:val="28"/>
          <w:szCs w:val="28"/>
        </w:rPr>
        <w:t xml:space="preserve"> </w:t>
      </w:r>
    </w:p>
    <w:p w14:paraId="602C3364" w14:textId="77777777" w:rsidR="00B94A00" w:rsidRPr="00B94A00" w:rsidRDefault="00B94A00" w:rsidP="00EF04C4">
      <w:pPr>
        <w:pStyle w:val="Ingenmellomrom"/>
        <w:rPr>
          <w:sz w:val="28"/>
          <w:szCs w:val="28"/>
        </w:rPr>
      </w:pPr>
    </w:p>
    <w:p w14:paraId="11BF994C" w14:textId="6C99CE30" w:rsidR="00B94A00" w:rsidRPr="00B94A00" w:rsidRDefault="008C5D2F" w:rsidP="00EF04C4">
      <w:pPr>
        <w:pStyle w:val="Ingenmellomrom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Etter </w:t>
      </w:r>
      <w:proofErr w:type="gramStart"/>
      <w:r>
        <w:rPr>
          <w:b/>
          <w:bCs/>
          <w:sz w:val="28"/>
          <w:szCs w:val="28"/>
        </w:rPr>
        <w:t xml:space="preserve">årsmøte </w:t>
      </w:r>
      <w:r w:rsidR="00B94A00" w:rsidRPr="00B94A00">
        <w:rPr>
          <w:sz w:val="28"/>
          <w:szCs w:val="28"/>
        </w:rPr>
        <w:t xml:space="preserve"> –</w:t>
      </w:r>
      <w:proofErr w:type="gramEnd"/>
      <w:r w:rsidR="00B94A00" w:rsidRPr="00B94A00">
        <w:rPr>
          <w:sz w:val="28"/>
          <w:szCs w:val="28"/>
        </w:rPr>
        <w:t xml:space="preserve"> </w:t>
      </w:r>
      <w:r>
        <w:rPr>
          <w:sz w:val="28"/>
          <w:szCs w:val="28"/>
        </w:rPr>
        <w:t>Mat</w:t>
      </w:r>
    </w:p>
    <w:p w14:paraId="2BB6956B" w14:textId="77777777" w:rsidR="00050A17" w:rsidRDefault="00050A17" w:rsidP="00EF04C4">
      <w:pPr>
        <w:pStyle w:val="Ingenmellomrom"/>
      </w:pPr>
    </w:p>
    <w:p w14:paraId="027AE940" w14:textId="77777777" w:rsidR="00050A17" w:rsidRDefault="00050A17" w:rsidP="00EF04C4">
      <w:pPr>
        <w:pStyle w:val="Ingenmellomrom"/>
      </w:pPr>
    </w:p>
    <w:p w14:paraId="71734371" w14:textId="77777777" w:rsidR="00EF04C4" w:rsidRPr="00A97CEF" w:rsidRDefault="00EF04C4" w:rsidP="00EF04C4">
      <w:pPr>
        <w:pStyle w:val="Ingenmellomrom"/>
      </w:pPr>
    </w:p>
    <w:p w14:paraId="65D85815" w14:textId="77777777" w:rsidR="00BC24D2" w:rsidRDefault="00BC24D2" w:rsidP="00BC24D2">
      <w:pPr>
        <w:pStyle w:val="Ingenmellomrom"/>
        <w:ind w:left="1365"/>
        <w:rPr>
          <w:i/>
          <w:iCs/>
          <w:sz w:val="24"/>
          <w:szCs w:val="24"/>
        </w:rPr>
      </w:pPr>
    </w:p>
    <w:p w14:paraId="37B7FE10" w14:textId="77777777" w:rsidR="00BC24D2" w:rsidRPr="00AB60A4" w:rsidRDefault="00BC24D2" w:rsidP="00BC24D2">
      <w:pPr>
        <w:pStyle w:val="Ingenmellomrom"/>
        <w:ind w:left="112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89A7CE3" w14:textId="77777777" w:rsidR="00BC24D2" w:rsidRDefault="00BC24D2" w:rsidP="00BC24D2">
      <w:pPr>
        <w:pStyle w:val="Ingenmellomrom"/>
        <w:rPr>
          <w:i/>
          <w:iCs/>
          <w:sz w:val="24"/>
          <w:szCs w:val="24"/>
        </w:rPr>
      </w:pPr>
    </w:p>
    <w:p w14:paraId="5460A823" w14:textId="4DA1CFF2" w:rsidR="00BC24D2" w:rsidRPr="00946C1A" w:rsidRDefault="00BC24D2" w:rsidP="00BC24D2">
      <w:pPr>
        <w:pStyle w:val="Ingenmellomrom"/>
        <w:rPr>
          <w:b/>
          <w:bCs/>
          <w:sz w:val="24"/>
          <w:szCs w:val="24"/>
        </w:rPr>
      </w:pPr>
    </w:p>
    <w:p w14:paraId="1B1F2EDE" w14:textId="77777777" w:rsidR="00BC24D2" w:rsidRDefault="00BC24D2" w:rsidP="00BC24D2"/>
    <w:p w14:paraId="31D06329" w14:textId="1D41B419" w:rsidR="002B5AC2" w:rsidRPr="008E2061" w:rsidRDefault="002B5AC2" w:rsidP="00793EF5">
      <w:pPr>
        <w:ind w:right="43"/>
      </w:pPr>
      <w:r>
        <w:tab/>
      </w:r>
      <w:r>
        <w:tab/>
      </w:r>
    </w:p>
    <w:sectPr w:rsidR="002B5AC2" w:rsidRPr="008E2061" w:rsidSect="006F10E1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3119" w:right="418" w:bottom="1440" w:left="709" w:header="274" w:footer="5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44E2D" w14:textId="77777777" w:rsidR="006F10E1" w:rsidRDefault="006F10E1">
      <w:r>
        <w:separator/>
      </w:r>
    </w:p>
  </w:endnote>
  <w:endnote w:type="continuationSeparator" w:id="0">
    <w:p w14:paraId="135B6660" w14:textId="77777777" w:rsidR="006F10E1" w:rsidRDefault="006F1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42BB" w14:textId="0AB0D388" w:rsidR="00B35B80" w:rsidRDefault="00385D37" w:rsidP="00566F05">
    <w:pPr>
      <w:pStyle w:val="BasicParagraph"/>
      <w:ind w:right="-1481"/>
      <w:rPr>
        <w:rFonts w:ascii="HelveticaNeue" w:hAnsi="HelveticaNeue" w:cs="HelveticaNeue"/>
        <w:color w:val="656565"/>
        <w:sz w:val="20"/>
        <w:szCs w:val="20"/>
      </w:rPr>
    </w:pPr>
    <w:r>
      <w:rPr>
        <w:rFonts w:ascii="HelveticaNeue" w:hAnsi="HelveticaNeue" w:cs="HelveticaNeue"/>
        <w:noProof/>
        <w:color w:val="656565"/>
        <w:sz w:val="20"/>
        <w:szCs w:val="20"/>
        <w:lang w:val="nb-NO" w:eastAsia="nb-NO" w:bidi="x-none"/>
      </w:rPr>
      <w:drawing>
        <wp:anchor distT="0" distB="0" distL="114300" distR="114300" simplePos="0" relativeHeight="251658240" behindDoc="1" locked="0" layoutInCell="1" allowOverlap="1" wp14:anchorId="01CDEB5B" wp14:editId="42A9E486">
          <wp:simplePos x="0" y="0"/>
          <wp:positionH relativeFrom="column">
            <wp:posOffset>3656965</wp:posOffset>
          </wp:positionH>
          <wp:positionV relativeFrom="paragraph">
            <wp:posOffset>-1132205</wp:posOffset>
          </wp:positionV>
          <wp:extent cx="2781300" cy="2400300"/>
          <wp:effectExtent l="0" t="0" r="0" b="0"/>
          <wp:wrapNone/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240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4ACB9C" w14:textId="009BD82A" w:rsidR="00B35B80" w:rsidRDefault="00385D37" w:rsidP="00492F43">
    <w:pPr>
      <w:pStyle w:val="BasicParagraph"/>
      <w:ind w:left="6480" w:firstLine="720"/>
      <w:rPr>
        <w:rFonts w:ascii="Arial" w:hAnsi="Arial" w:cs="HelveticaNeue"/>
        <w:color w:val="808080"/>
        <w:sz w:val="20"/>
        <w:szCs w:val="20"/>
        <w:lang w:val="nb-NO"/>
      </w:rPr>
    </w:pPr>
    <w:r w:rsidRPr="00D333C4">
      <w:rPr>
        <w:rFonts w:ascii="Arial" w:hAnsi="Arial" w:cs="HelveticaNeue"/>
        <w:color w:val="7BC143"/>
        <w:sz w:val="20"/>
        <w:szCs w:val="20"/>
        <w:lang w:val="nb-NO"/>
      </w:rPr>
      <w:t>A:</w:t>
    </w:r>
    <w:r>
      <w:rPr>
        <w:rFonts w:ascii="Arial" w:hAnsi="Arial" w:cs="HelveticaNeue"/>
        <w:color w:val="808080"/>
        <w:sz w:val="20"/>
        <w:szCs w:val="20"/>
        <w:lang w:val="nb-NO"/>
      </w:rPr>
      <w:t xml:space="preserve"> </w:t>
    </w:r>
    <w:r>
      <w:rPr>
        <w:rFonts w:ascii="Arial" w:hAnsi="Arial" w:cs="HelveticaNeue"/>
        <w:color w:val="808080"/>
        <w:sz w:val="20"/>
        <w:szCs w:val="20"/>
        <w:lang w:val="nb-NO"/>
      </w:rPr>
      <w:tab/>
    </w:r>
    <w:r w:rsidR="00D333C4">
      <w:rPr>
        <w:rFonts w:ascii="Arial" w:hAnsi="Arial" w:cs="HelveticaNeue"/>
        <w:color w:val="808080"/>
        <w:sz w:val="20"/>
        <w:szCs w:val="20"/>
        <w:lang w:val="nb-NO"/>
      </w:rPr>
      <w:t>Marnarveien 1689</w:t>
    </w:r>
  </w:p>
  <w:p w14:paraId="30720B0C" w14:textId="77E0A80C" w:rsidR="00B35B80" w:rsidRPr="00D333C4" w:rsidRDefault="009F2203" w:rsidP="009F2203">
    <w:pPr>
      <w:pStyle w:val="BasicParagraph"/>
      <w:rPr>
        <w:rFonts w:ascii="Arial" w:hAnsi="Arial" w:cs="HelveticaNeue"/>
        <w:color w:val="808080"/>
        <w:sz w:val="20"/>
        <w:szCs w:val="20"/>
        <w:lang w:val="nb-NO"/>
      </w:rPr>
    </w:pPr>
    <w:r>
      <w:rPr>
        <w:rFonts w:ascii="Arial" w:hAnsi="Arial" w:cs="HelveticaNeue"/>
        <w:color w:val="7BC143"/>
        <w:sz w:val="20"/>
        <w:szCs w:val="20"/>
        <w:lang w:val="nb-NO"/>
      </w:rPr>
      <w:tab/>
    </w:r>
    <w:r>
      <w:rPr>
        <w:rFonts w:ascii="Arial" w:hAnsi="Arial" w:cs="HelveticaNeue"/>
        <w:color w:val="7BC143"/>
        <w:sz w:val="20"/>
        <w:szCs w:val="20"/>
        <w:lang w:val="nb-NO"/>
      </w:rPr>
      <w:tab/>
    </w:r>
    <w:r>
      <w:rPr>
        <w:rFonts w:ascii="Arial" w:hAnsi="Arial" w:cs="HelveticaNeue"/>
        <w:color w:val="7BC143"/>
        <w:sz w:val="20"/>
        <w:szCs w:val="20"/>
        <w:lang w:val="nb-NO"/>
      </w:rPr>
      <w:tab/>
    </w:r>
    <w:r>
      <w:rPr>
        <w:rFonts w:ascii="Arial" w:hAnsi="Arial" w:cs="HelveticaNeue"/>
        <w:color w:val="7BC143"/>
        <w:sz w:val="20"/>
        <w:szCs w:val="20"/>
        <w:lang w:val="nb-NO"/>
      </w:rPr>
      <w:tab/>
    </w:r>
    <w:r>
      <w:rPr>
        <w:rFonts w:ascii="Arial" w:hAnsi="Arial" w:cs="HelveticaNeue"/>
        <w:color w:val="7BC143"/>
        <w:sz w:val="20"/>
        <w:szCs w:val="20"/>
        <w:lang w:val="nb-NO"/>
      </w:rPr>
      <w:tab/>
    </w:r>
    <w:r>
      <w:rPr>
        <w:rFonts w:ascii="Arial" w:hAnsi="Arial" w:cs="HelveticaNeue"/>
        <w:color w:val="7BC143"/>
        <w:sz w:val="20"/>
        <w:szCs w:val="20"/>
        <w:lang w:val="nb-NO"/>
      </w:rPr>
      <w:tab/>
    </w:r>
    <w:r>
      <w:rPr>
        <w:rFonts w:ascii="Arial" w:hAnsi="Arial" w:cs="HelveticaNeue"/>
        <w:color w:val="7BC143"/>
        <w:sz w:val="20"/>
        <w:szCs w:val="20"/>
        <w:lang w:val="nb-NO"/>
      </w:rPr>
      <w:tab/>
    </w:r>
    <w:r>
      <w:rPr>
        <w:rFonts w:ascii="Arial" w:hAnsi="Arial" w:cs="HelveticaNeue"/>
        <w:color w:val="7BC143"/>
        <w:sz w:val="20"/>
        <w:szCs w:val="20"/>
        <w:lang w:val="nb-NO"/>
      </w:rPr>
      <w:tab/>
    </w:r>
    <w:r>
      <w:rPr>
        <w:rFonts w:ascii="Arial" w:hAnsi="Arial" w:cs="HelveticaNeue"/>
        <w:color w:val="7BC143"/>
        <w:sz w:val="20"/>
        <w:szCs w:val="20"/>
        <w:lang w:val="nb-NO"/>
      </w:rPr>
      <w:tab/>
    </w:r>
    <w:r>
      <w:rPr>
        <w:rFonts w:ascii="Arial" w:hAnsi="Arial" w:cs="HelveticaNeue"/>
        <w:color w:val="7BC143"/>
        <w:sz w:val="20"/>
        <w:szCs w:val="20"/>
        <w:lang w:val="nb-NO"/>
      </w:rPr>
      <w:tab/>
    </w:r>
    <w:r w:rsidR="00385D37">
      <w:rPr>
        <w:rFonts w:ascii="Arial" w:hAnsi="Arial" w:cs="HelveticaNeue"/>
        <w:color w:val="7BC143"/>
        <w:sz w:val="20"/>
        <w:szCs w:val="20"/>
        <w:lang w:val="nb-NO"/>
      </w:rPr>
      <w:t xml:space="preserve">     </w:t>
    </w:r>
    <w:r w:rsidR="00385D37">
      <w:rPr>
        <w:rFonts w:ascii="Arial" w:hAnsi="Arial" w:cs="HelveticaNeue"/>
        <w:color w:val="7BC143"/>
        <w:sz w:val="20"/>
        <w:szCs w:val="20"/>
        <w:lang w:val="nb-NO"/>
      </w:rPr>
      <w:tab/>
    </w:r>
    <w:r w:rsidR="00D333C4" w:rsidRPr="00D333C4">
      <w:rPr>
        <w:rFonts w:ascii="Arial" w:hAnsi="Arial" w:cs="HelveticaNeue"/>
        <w:color w:val="808080"/>
        <w:sz w:val="20"/>
        <w:szCs w:val="20"/>
        <w:lang w:val="nb-NO"/>
      </w:rPr>
      <w:t>4532</w:t>
    </w:r>
    <w:r w:rsidR="00D333C4">
      <w:rPr>
        <w:rFonts w:ascii="Arial" w:hAnsi="Arial" w:cs="HelveticaNeue"/>
        <w:color w:val="808080"/>
        <w:sz w:val="20"/>
        <w:szCs w:val="20"/>
        <w:lang w:val="nb-NO"/>
      </w:rPr>
      <w:t xml:space="preserve"> ØYSLEBØ</w:t>
    </w:r>
  </w:p>
  <w:p w14:paraId="221E8A00" w14:textId="577F644B" w:rsidR="00B35B80" w:rsidRDefault="00385D37" w:rsidP="009F2203">
    <w:pPr>
      <w:pStyle w:val="BasicParagraph"/>
      <w:ind w:left="6480" w:right="-1481" w:firstLine="720"/>
      <w:rPr>
        <w:rFonts w:ascii="Arial" w:hAnsi="Arial" w:cs="HelveticaNeue"/>
        <w:color w:val="808080"/>
        <w:sz w:val="20"/>
        <w:szCs w:val="20"/>
        <w:lang w:val="nb-NO"/>
      </w:rPr>
    </w:pPr>
    <w:r w:rsidRPr="00D333C4">
      <w:rPr>
        <w:rFonts w:ascii="Arial" w:hAnsi="Arial" w:cs="HelveticaNeue"/>
        <w:color w:val="7BC143"/>
        <w:sz w:val="20"/>
        <w:szCs w:val="20"/>
        <w:lang w:val="nb-NO"/>
      </w:rPr>
      <w:t>T:</w:t>
    </w:r>
    <w:r w:rsidRPr="00D333C4">
      <w:rPr>
        <w:rFonts w:ascii="Arial" w:hAnsi="Arial" w:cs="HelveticaNeue"/>
        <w:color w:val="808080"/>
        <w:sz w:val="20"/>
        <w:szCs w:val="20"/>
        <w:lang w:val="nb-NO"/>
      </w:rPr>
      <w:tab/>
    </w:r>
    <w:r w:rsidR="009F2203">
      <w:rPr>
        <w:rFonts w:ascii="Arial" w:hAnsi="Arial" w:cs="HelveticaNeue"/>
        <w:color w:val="808080"/>
        <w:sz w:val="20"/>
        <w:szCs w:val="20"/>
        <w:lang w:val="nb-NO"/>
      </w:rPr>
      <w:t>482 11 762</w:t>
    </w:r>
  </w:p>
  <w:p w14:paraId="1C999D9A" w14:textId="2C2BA1F1" w:rsidR="009F2203" w:rsidRPr="00D333C4" w:rsidRDefault="009F2203" w:rsidP="009F2203">
    <w:pPr>
      <w:pStyle w:val="BasicParagraph"/>
      <w:ind w:left="6480" w:right="-1481" w:firstLine="720"/>
      <w:rPr>
        <w:rFonts w:ascii="Arial" w:hAnsi="Arial" w:cs="HelveticaNeue"/>
        <w:color w:val="808080"/>
        <w:sz w:val="20"/>
        <w:szCs w:val="20"/>
        <w:lang w:val="nb-NO"/>
      </w:rPr>
    </w:pPr>
    <w:r>
      <w:rPr>
        <w:rFonts w:ascii="Arial" w:hAnsi="Arial" w:cs="HelveticaNeue"/>
        <w:color w:val="7BC143"/>
        <w:sz w:val="20"/>
        <w:szCs w:val="20"/>
        <w:lang w:val="nb-NO"/>
      </w:rPr>
      <w:t>E:</w:t>
    </w:r>
    <w:r>
      <w:rPr>
        <w:rFonts w:ascii="Arial" w:hAnsi="Arial" w:cs="HelveticaNeue"/>
        <w:color w:val="808080"/>
        <w:sz w:val="20"/>
        <w:szCs w:val="20"/>
        <w:lang w:val="nb-NO"/>
      </w:rPr>
      <w:tab/>
      <w:t>post@marnardal.frivilligsentral.no</w:t>
    </w:r>
  </w:p>
  <w:p w14:paraId="08A0F626" w14:textId="5A131BB8" w:rsidR="00B35B80" w:rsidRPr="009F2203" w:rsidRDefault="00385D37" w:rsidP="009F2203">
    <w:pPr>
      <w:pStyle w:val="BasicParagraph"/>
      <w:ind w:left="6480" w:right="-1481" w:firstLine="720"/>
      <w:rPr>
        <w:rFonts w:ascii="Arial" w:hAnsi="Arial" w:cs="HelveticaNeue"/>
        <w:color w:val="808080"/>
        <w:lang w:val="nb-NO"/>
      </w:rPr>
    </w:pPr>
    <w:r>
      <w:rPr>
        <w:noProof/>
        <w:szCs w:val="20"/>
        <w:lang w:val="nb-NO" w:eastAsia="nb-NO"/>
      </w:rPr>
      <w:drawing>
        <wp:anchor distT="0" distB="0" distL="114300" distR="114300" simplePos="0" relativeHeight="251659264" behindDoc="1" locked="0" layoutInCell="1" allowOverlap="1" wp14:anchorId="53CAAABE" wp14:editId="49A856B4">
          <wp:simplePos x="0" y="0"/>
          <wp:positionH relativeFrom="column">
            <wp:posOffset>-93980</wp:posOffset>
          </wp:positionH>
          <wp:positionV relativeFrom="paragraph">
            <wp:posOffset>155575</wp:posOffset>
          </wp:positionV>
          <wp:extent cx="3009900" cy="228600"/>
          <wp:effectExtent l="0" t="0" r="0" b="0"/>
          <wp:wrapNone/>
          <wp:docPr id="11" name="Bild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33C4">
      <w:rPr>
        <w:rFonts w:ascii="Arial" w:hAnsi="Arial" w:cs="HelveticaNeue"/>
        <w:color w:val="7BC143"/>
        <w:sz w:val="20"/>
        <w:szCs w:val="20"/>
        <w:lang w:val="nb-NO"/>
      </w:rPr>
      <w:t>Web:</w:t>
    </w:r>
    <w:r w:rsidRPr="00D333C4">
      <w:rPr>
        <w:rFonts w:ascii="Arial" w:hAnsi="Arial" w:cs="HelveticaNeue"/>
        <w:color w:val="7BC143"/>
        <w:sz w:val="20"/>
        <w:szCs w:val="20"/>
        <w:lang w:val="nb-NO"/>
      </w:rPr>
      <w:tab/>
    </w:r>
    <w:r w:rsidRPr="009F2203">
      <w:rPr>
        <w:rFonts w:ascii="Arial" w:hAnsi="Arial" w:cs="HelveticaNeue"/>
        <w:color w:val="808080"/>
        <w:sz w:val="20"/>
        <w:szCs w:val="20"/>
        <w:lang w:val="nb-NO"/>
      </w:rPr>
      <w:t>www.</w:t>
    </w:r>
    <w:r w:rsidR="00492F43" w:rsidRPr="009F2203">
      <w:rPr>
        <w:rFonts w:ascii="Arial" w:hAnsi="Arial" w:cs="HelveticaNeue"/>
        <w:color w:val="808080"/>
        <w:sz w:val="20"/>
        <w:szCs w:val="20"/>
        <w:lang w:val="nb-NO"/>
      </w:rPr>
      <w:t>marnardal.frivilligsentral.no</w:t>
    </w:r>
  </w:p>
  <w:p w14:paraId="220FC29C" w14:textId="756C01A9" w:rsidR="00B35B80" w:rsidRPr="00D333C4" w:rsidRDefault="00385D37" w:rsidP="009F2203">
    <w:pPr>
      <w:pStyle w:val="BasicParagraph"/>
      <w:ind w:left="6480" w:right="-1481" w:firstLine="720"/>
      <w:rPr>
        <w:rFonts w:ascii="Arial" w:hAnsi="Arial"/>
        <w:color w:val="808080"/>
        <w:sz w:val="20"/>
        <w:lang w:val="nb-NO"/>
      </w:rPr>
    </w:pPr>
    <w:r w:rsidRPr="00D333C4">
      <w:rPr>
        <w:rFonts w:ascii="Arial" w:hAnsi="Arial" w:cs="HelveticaNeue"/>
        <w:color w:val="7BC143"/>
        <w:sz w:val="20"/>
        <w:lang w:val="nb-NO"/>
      </w:rPr>
      <w:t>Org.</w:t>
    </w:r>
    <w:r w:rsidR="00492F43">
      <w:rPr>
        <w:rFonts w:ascii="Arial" w:hAnsi="Arial" w:cs="HelveticaNeue"/>
        <w:color w:val="7BC143"/>
        <w:sz w:val="20"/>
        <w:lang w:val="nb-NO"/>
      </w:rPr>
      <w:t>n</w:t>
    </w:r>
    <w:r w:rsidRPr="00D333C4">
      <w:rPr>
        <w:rFonts w:ascii="Arial" w:hAnsi="Arial" w:cs="HelveticaNeue"/>
        <w:color w:val="7BC143"/>
        <w:sz w:val="20"/>
        <w:lang w:val="nb-NO"/>
      </w:rPr>
      <w:t>r.:</w:t>
    </w:r>
    <w:r w:rsidR="00492F43">
      <w:rPr>
        <w:rFonts w:ascii="Arial" w:hAnsi="Arial" w:cs="HelveticaNeue"/>
        <w:color w:val="7BC143"/>
        <w:sz w:val="20"/>
        <w:lang w:val="nb-NO"/>
      </w:rPr>
      <w:tab/>
    </w:r>
    <w:r w:rsidR="00492F43" w:rsidRPr="00492F43">
      <w:rPr>
        <w:rFonts w:ascii="Arial" w:hAnsi="Arial" w:cs="HelveticaNeue"/>
        <w:color w:val="808080"/>
        <w:sz w:val="20"/>
        <w:szCs w:val="20"/>
        <w:lang w:val="nb-NO"/>
      </w:rPr>
      <w:t>999136648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FEEAF" w14:textId="77777777" w:rsidR="006F10E1" w:rsidRDefault="006F10E1">
      <w:r>
        <w:separator/>
      </w:r>
    </w:p>
  </w:footnote>
  <w:footnote w:type="continuationSeparator" w:id="0">
    <w:p w14:paraId="45529855" w14:textId="77777777" w:rsidR="006F10E1" w:rsidRDefault="006F1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9D70E" w14:textId="77777777" w:rsidR="00B35B80" w:rsidRDefault="00000000">
    <w:pPr>
      <w:pStyle w:val="Topptekst"/>
    </w:pPr>
    <w:r>
      <w:rPr>
        <w:szCs w:val="20"/>
        <w:lang w:eastAsia="nb-NO"/>
      </w:rPr>
      <w:pict w14:anchorId="0E3DA6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9" type="#_x0000_t75" style="position:absolute;margin-left:0;margin-top:0;width:483.85pt;height:53.1pt;z-index:-251660288;mso-wrap-edited:f;mso-position-horizontal:center;mso-position-horizontal-relative:margin;mso-position-vertical:center;mso-position-vertical-relative:margin" wrapcoords="-33 0 -33 21295 21600 21295 21600 0 -33 0">
          <v:imagedata r:id="rId1" o:title="mote_mellom_mennesk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E1602" w14:textId="57C5743A" w:rsidR="00B35B80" w:rsidRDefault="00385D37" w:rsidP="00566F05">
    <w:pPr>
      <w:pStyle w:val="Topptekst"/>
      <w:ind w:right="-99"/>
      <w:jc w:val="right"/>
    </w:pPr>
    <w:r>
      <w:rPr>
        <w:noProof/>
      </w:rPr>
      <w:drawing>
        <wp:inline distT="0" distB="0" distL="0" distR="0" wp14:anchorId="0F1E236B" wp14:editId="6F422655">
          <wp:extent cx="2399030" cy="1454785"/>
          <wp:effectExtent l="0" t="0" r="0" b="0"/>
          <wp:docPr id="10" name="Bil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9030" cy="1454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F4F63" w14:textId="77777777" w:rsidR="00B35B80" w:rsidRDefault="00000000">
    <w:pPr>
      <w:pStyle w:val="Topptekst"/>
    </w:pPr>
    <w:r>
      <w:rPr>
        <w:szCs w:val="20"/>
        <w:lang w:eastAsia="nb-NO"/>
      </w:rPr>
      <w:pict w14:anchorId="21052D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0" type="#_x0000_t75" style="position:absolute;margin-left:0;margin-top:0;width:483.85pt;height:53.1pt;z-index:-251659264;mso-wrap-edited:f;mso-position-horizontal:center;mso-position-horizontal-relative:margin;mso-position-vertical:center;mso-position-vertical-relative:margin" wrapcoords="-33 0 -33 21295 21600 21295 21600 0 -33 0">
          <v:imagedata r:id="rId1" o:title="mote_mellom_menneske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D52A4"/>
    <w:multiLevelType w:val="hybridMultilevel"/>
    <w:tmpl w:val="E8742D3C"/>
    <w:lvl w:ilvl="0" w:tplc="4A18EBB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54127"/>
    <w:multiLevelType w:val="hybridMultilevel"/>
    <w:tmpl w:val="277AF65E"/>
    <w:lvl w:ilvl="0" w:tplc="9E9A22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D3AA3"/>
    <w:multiLevelType w:val="hybridMultilevel"/>
    <w:tmpl w:val="841A71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60EE1"/>
    <w:multiLevelType w:val="hybridMultilevel"/>
    <w:tmpl w:val="F07EAA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D5946"/>
    <w:multiLevelType w:val="hybridMultilevel"/>
    <w:tmpl w:val="E0C0C5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022A6"/>
    <w:multiLevelType w:val="hybridMultilevel"/>
    <w:tmpl w:val="4D681E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D1D1D"/>
    <w:multiLevelType w:val="hybridMultilevel"/>
    <w:tmpl w:val="9ACE5EB2"/>
    <w:lvl w:ilvl="0" w:tplc="F5F8AC44">
      <w:numFmt w:val="bullet"/>
      <w:lvlText w:val="-"/>
      <w:lvlJc w:val="left"/>
      <w:pPr>
        <w:ind w:left="2136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3E5B6A64"/>
    <w:multiLevelType w:val="hybridMultilevel"/>
    <w:tmpl w:val="E0548E04"/>
    <w:lvl w:ilvl="0" w:tplc="5394C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6E3D18"/>
    <w:multiLevelType w:val="hybridMultilevel"/>
    <w:tmpl w:val="1A9E82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2D05BB"/>
    <w:multiLevelType w:val="hybridMultilevel"/>
    <w:tmpl w:val="48FA377A"/>
    <w:lvl w:ilvl="0" w:tplc="A552E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61276"/>
    <w:multiLevelType w:val="hybridMultilevel"/>
    <w:tmpl w:val="93B8A7F8"/>
    <w:lvl w:ilvl="0" w:tplc="87A8B8B2">
      <w:start w:val="1"/>
      <w:numFmt w:val="lowerLetter"/>
      <w:lvlText w:val="%1)"/>
      <w:lvlJc w:val="left"/>
      <w:pPr>
        <w:ind w:left="1125" w:hanging="360"/>
      </w:pPr>
      <w:rPr>
        <w:rFonts w:hint="default"/>
        <w:b/>
        <w:bCs/>
      </w:rPr>
    </w:lvl>
    <w:lvl w:ilvl="1" w:tplc="04140019" w:tentative="1">
      <w:start w:val="1"/>
      <w:numFmt w:val="lowerLetter"/>
      <w:lvlText w:val="%2."/>
      <w:lvlJc w:val="left"/>
      <w:pPr>
        <w:ind w:left="1845" w:hanging="360"/>
      </w:pPr>
    </w:lvl>
    <w:lvl w:ilvl="2" w:tplc="0414001B" w:tentative="1">
      <w:start w:val="1"/>
      <w:numFmt w:val="lowerRoman"/>
      <w:lvlText w:val="%3."/>
      <w:lvlJc w:val="right"/>
      <w:pPr>
        <w:ind w:left="2565" w:hanging="180"/>
      </w:pPr>
    </w:lvl>
    <w:lvl w:ilvl="3" w:tplc="0414000F" w:tentative="1">
      <w:start w:val="1"/>
      <w:numFmt w:val="decimal"/>
      <w:lvlText w:val="%4."/>
      <w:lvlJc w:val="left"/>
      <w:pPr>
        <w:ind w:left="3285" w:hanging="360"/>
      </w:pPr>
    </w:lvl>
    <w:lvl w:ilvl="4" w:tplc="04140019" w:tentative="1">
      <w:start w:val="1"/>
      <w:numFmt w:val="lowerLetter"/>
      <w:lvlText w:val="%5."/>
      <w:lvlJc w:val="left"/>
      <w:pPr>
        <w:ind w:left="4005" w:hanging="360"/>
      </w:pPr>
    </w:lvl>
    <w:lvl w:ilvl="5" w:tplc="0414001B" w:tentative="1">
      <w:start w:val="1"/>
      <w:numFmt w:val="lowerRoman"/>
      <w:lvlText w:val="%6."/>
      <w:lvlJc w:val="right"/>
      <w:pPr>
        <w:ind w:left="4725" w:hanging="180"/>
      </w:pPr>
    </w:lvl>
    <w:lvl w:ilvl="6" w:tplc="0414000F" w:tentative="1">
      <w:start w:val="1"/>
      <w:numFmt w:val="decimal"/>
      <w:lvlText w:val="%7."/>
      <w:lvlJc w:val="left"/>
      <w:pPr>
        <w:ind w:left="5445" w:hanging="360"/>
      </w:pPr>
    </w:lvl>
    <w:lvl w:ilvl="7" w:tplc="04140019" w:tentative="1">
      <w:start w:val="1"/>
      <w:numFmt w:val="lowerLetter"/>
      <w:lvlText w:val="%8."/>
      <w:lvlJc w:val="left"/>
      <w:pPr>
        <w:ind w:left="6165" w:hanging="360"/>
      </w:pPr>
    </w:lvl>
    <w:lvl w:ilvl="8" w:tplc="0414001B" w:tentative="1">
      <w:start w:val="1"/>
      <w:numFmt w:val="lowerRoman"/>
      <w:lvlText w:val="%9."/>
      <w:lvlJc w:val="right"/>
      <w:pPr>
        <w:ind w:left="6885" w:hanging="180"/>
      </w:pPr>
    </w:lvl>
  </w:abstractNum>
  <w:num w:numId="1" w16cid:durableId="1433628773">
    <w:abstractNumId w:val="7"/>
  </w:num>
  <w:num w:numId="2" w16cid:durableId="2012289921">
    <w:abstractNumId w:val="9"/>
  </w:num>
  <w:num w:numId="3" w16cid:durableId="1540125661">
    <w:abstractNumId w:val="0"/>
  </w:num>
  <w:num w:numId="4" w16cid:durableId="1943565620">
    <w:abstractNumId w:val="1"/>
  </w:num>
  <w:num w:numId="5" w16cid:durableId="455414332">
    <w:abstractNumId w:val="10"/>
  </w:num>
  <w:num w:numId="6" w16cid:durableId="1707757410">
    <w:abstractNumId w:val="5"/>
  </w:num>
  <w:num w:numId="7" w16cid:durableId="597716479">
    <w:abstractNumId w:val="4"/>
  </w:num>
  <w:num w:numId="8" w16cid:durableId="1651517752">
    <w:abstractNumId w:val="2"/>
  </w:num>
  <w:num w:numId="9" w16cid:durableId="951207521">
    <w:abstractNumId w:val="8"/>
  </w:num>
  <w:num w:numId="10" w16cid:durableId="80369406">
    <w:abstractNumId w:val="3"/>
  </w:num>
  <w:num w:numId="11" w16cid:durableId="5389047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3C4"/>
    <w:rsid w:val="00001748"/>
    <w:rsid w:val="00014DF5"/>
    <w:rsid w:val="00035AE8"/>
    <w:rsid w:val="00036ABF"/>
    <w:rsid w:val="0004427A"/>
    <w:rsid w:val="00050A17"/>
    <w:rsid w:val="0005278C"/>
    <w:rsid w:val="000551D9"/>
    <w:rsid w:val="00056F57"/>
    <w:rsid w:val="00060302"/>
    <w:rsid w:val="00067DE7"/>
    <w:rsid w:val="00077966"/>
    <w:rsid w:val="00095BEF"/>
    <w:rsid w:val="00095E2B"/>
    <w:rsid w:val="000967DF"/>
    <w:rsid w:val="000C3AB3"/>
    <w:rsid w:val="000E7AF2"/>
    <w:rsid w:val="001043CA"/>
    <w:rsid w:val="0011700D"/>
    <w:rsid w:val="00124187"/>
    <w:rsid w:val="00124EFA"/>
    <w:rsid w:val="00137CCC"/>
    <w:rsid w:val="00145B1D"/>
    <w:rsid w:val="00156A9B"/>
    <w:rsid w:val="00157A75"/>
    <w:rsid w:val="0016380E"/>
    <w:rsid w:val="001817F0"/>
    <w:rsid w:val="00186653"/>
    <w:rsid w:val="001903BD"/>
    <w:rsid w:val="001C5D85"/>
    <w:rsid w:val="001E6666"/>
    <w:rsid w:val="00202AC8"/>
    <w:rsid w:val="00203437"/>
    <w:rsid w:val="00210E50"/>
    <w:rsid w:val="0021293B"/>
    <w:rsid w:val="00227084"/>
    <w:rsid w:val="00245F88"/>
    <w:rsid w:val="002508A3"/>
    <w:rsid w:val="0025176E"/>
    <w:rsid w:val="002528E5"/>
    <w:rsid w:val="0025395B"/>
    <w:rsid w:val="00264544"/>
    <w:rsid w:val="00275D02"/>
    <w:rsid w:val="00284CFA"/>
    <w:rsid w:val="002A15D9"/>
    <w:rsid w:val="002A558B"/>
    <w:rsid w:val="002B5AC2"/>
    <w:rsid w:val="002D4209"/>
    <w:rsid w:val="002D4E9C"/>
    <w:rsid w:val="002D4EF7"/>
    <w:rsid w:val="002E4523"/>
    <w:rsid w:val="002E5354"/>
    <w:rsid w:val="002F0CB1"/>
    <w:rsid w:val="002F3396"/>
    <w:rsid w:val="00307B7F"/>
    <w:rsid w:val="003122CA"/>
    <w:rsid w:val="003234F0"/>
    <w:rsid w:val="00326785"/>
    <w:rsid w:val="00330883"/>
    <w:rsid w:val="003362A1"/>
    <w:rsid w:val="00340ECC"/>
    <w:rsid w:val="00353288"/>
    <w:rsid w:val="00353348"/>
    <w:rsid w:val="00355879"/>
    <w:rsid w:val="003752A6"/>
    <w:rsid w:val="00381323"/>
    <w:rsid w:val="00385D37"/>
    <w:rsid w:val="00390B9F"/>
    <w:rsid w:val="00391447"/>
    <w:rsid w:val="00391585"/>
    <w:rsid w:val="003A4DF3"/>
    <w:rsid w:val="003B27BF"/>
    <w:rsid w:val="003D0BC5"/>
    <w:rsid w:val="003D670A"/>
    <w:rsid w:val="003E29AE"/>
    <w:rsid w:val="003E7A34"/>
    <w:rsid w:val="00416B84"/>
    <w:rsid w:val="00420139"/>
    <w:rsid w:val="00421456"/>
    <w:rsid w:val="00422E88"/>
    <w:rsid w:val="004243A5"/>
    <w:rsid w:val="00433354"/>
    <w:rsid w:val="004401BC"/>
    <w:rsid w:val="00441F10"/>
    <w:rsid w:val="00444E49"/>
    <w:rsid w:val="00461660"/>
    <w:rsid w:val="00462A57"/>
    <w:rsid w:val="00473F64"/>
    <w:rsid w:val="00474E90"/>
    <w:rsid w:val="004867CF"/>
    <w:rsid w:val="00492F43"/>
    <w:rsid w:val="004948F8"/>
    <w:rsid w:val="004C5BE3"/>
    <w:rsid w:val="004D66A1"/>
    <w:rsid w:val="004E0582"/>
    <w:rsid w:val="004E671D"/>
    <w:rsid w:val="004F38E6"/>
    <w:rsid w:val="005023E8"/>
    <w:rsid w:val="005120EC"/>
    <w:rsid w:val="0051428A"/>
    <w:rsid w:val="0051590F"/>
    <w:rsid w:val="005247B5"/>
    <w:rsid w:val="00526D43"/>
    <w:rsid w:val="00545623"/>
    <w:rsid w:val="00552DF8"/>
    <w:rsid w:val="00553CB8"/>
    <w:rsid w:val="00566FBB"/>
    <w:rsid w:val="005732C7"/>
    <w:rsid w:val="005839A8"/>
    <w:rsid w:val="005907E1"/>
    <w:rsid w:val="00595B56"/>
    <w:rsid w:val="00596170"/>
    <w:rsid w:val="00597170"/>
    <w:rsid w:val="005B4E85"/>
    <w:rsid w:val="005B63C7"/>
    <w:rsid w:val="005C16FF"/>
    <w:rsid w:val="005E0547"/>
    <w:rsid w:val="005E1346"/>
    <w:rsid w:val="005E66C5"/>
    <w:rsid w:val="005F6DC1"/>
    <w:rsid w:val="00600BEA"/>
    <w:rsid w:val="00617C4F"/>
    <w:rsid w:val="00632F95"/>
    <w:rsid w:val="00641633"/>
    <w:rsid w:val="00652420"/>
    <w:rsid w:val="0065728B"/>
    <w:rsid w:val="00672CDC"/>
    <w:rsid w:val="006746AB"/>
    <w:rsid w:val="00680EF3"/>
    <w:rsid w:val="006905C5"/>
    <w:rsid w:val="006B7DE3"/>
    <w:rsid w:val="006C5953"/>
    <w:rsid w:val="006D29BA"/>
    <w:rsid w:val="006D6DAA"/>
    <w:rsid w:val="006E6897"/>
    <w:rsid w:val="006F10E1"/>
    <w:rsid w:val="006F6A22"/>
    <w:rsid w:val="007004D2"/>
    <w:rsid w:val="00716D81"/>
    <w:rsid w:val="007171D0"/>
    <w:rsid w:val="00717CA7"/>
    <w:rsid w:val="007611D1"/>
    <w:rsid w:val="0077507D"/>
    <w:rsid w:val="007839EA"/>
    <w:rsid w:val="00783E43"/>
    <w:rsid w:val="00793EF5"/>
    <w:rsid w:val="007A432F"/>
    <w:rsid w:val="007A6410"/>
    <w:rsid w:val="007D0793"/>
    <w:rsid w:val="007E0678"/>
    <w:rsid w:val="007F352C"/>
    <w:rsid w:val="007F59BF"/>
    <w:rsid w:val="00802774"/>
    <w:rsid w:val="008104C3"/>
    <w:rsid w:val="00821DBE"/>
    <w:rsid w:val="0084216D"/>
    <w:rsid w:val="00870E45"/>
    <w:rsid w:val="00882686"/>
    <w:rsid w:val="00887EBD"/>
    <w:rsid w:val="008A315E"/>
    <w:rsid w:val="008B42C2"/>
    <w:rsid w:val="008C5D2F"/>
    <w:rsid w:val="008D456B"/>
    <w:rsid w:val="008D7402"/>
    <w:rsid w:val="008E2061"/>
    <w:rsid w:val="008F4678"/>
    <w:rsid w:val="008F4E12"/>
    <w:rsid w:val="009174AA"/>
    <w:rsid w:val="00920901"/>
    <w:rsid w:val="00920BAA"/>
    <w:rsid w:val="00932FA2"/>
    <w:rsid w:val="009338BC"/>
    <w:rsid w:val="00941321"/>
    <w:rsid w:val="009621D2"/>
    <w:rsid w:val="00963072"/>
    <w:rsid w:val="00963E2B"/>
    <w:rsid w:val="009678DC"/>
    <w:rsid w:val="00972BD0"/>
    <w:rsid w:val="00974633"/>
    <w:rsid w:val="009767FE"/>
    <w:rsid w:val="009773B7"/>
    <w:rsid w:val="00997D4E"/>
    <w:rsid w:val="009A1F64"/>
    <w:rsid w:val="009B0D2C"/>
    <w:rsid w:val="009B1728"/>
    <w:rsid w:val="009C511C"/>
    <w:rsid w:val="009F1E8E"/>
    <w:rsid w:val="009F2203"/>
    <w:rsid w:val="009F75D7"/>
    <w:rsid w:val="00A04DC2"/>
    <w:rsid w:val="00A149BD"/>
    <w:rsid w:val="00A205C0"/>
    <w:rsid w:val="00A33E39"/>
    <w:rsid w:val="00A37201"/>
    <w:rsid w:val="00A540AA"/>
    <w:rsid w:val="00A566EF"/>
    <w:rsid w:val="00A609C2"/>
    <w:rsid w:val="00A60DC9"/>
    <w:rsid w:val="00A662AF"/>
    <w:rsid w:val="00A7521C"/>
    <w:rsid w:val="00A8096F"/>
    <w:rsid w:val="00AA1CCD"/>
    <w:rsid w:val="00AC125F"/>
    <w:rsid w:val="00AF6D54"/>
    <w:rsid w:val="00B17B27"/>
    <w:rsid w:val="00B35B80"/>
    <w:rsid w:val="00B43F86"/>
    <w:rsid w:val="00B47C44"/>
    <w:rsid w:val="00B539FA"/>
    <w:rsid w:val="00B62B62"/>
    <w:rsid w:val="00B74035"/>
    <w:rsid w:val="00B94A00"/>
    <w:rsid w:val="00BA6123"/>
    <w:rsid w:val="00BB69AE"/>
    <w:rsid w:val="00BC08CF"/>
    <w:rsid w:val="00BC24D2"/>
    <w:rsid w:val="00BC2954"/>
    <w:rsid w:val="00BC7853"/>
    <w:rsid w:val="00BD25BA"/>
    <w:rsid w:val="00BD3B9B"/>
    <w:rsid w:val="00BE283F"/>
    <w:rsid w:val="00BF110C"/>
    <w:rsid w:val="00BF418F"/>
    <w:rsid w:val="00BF513B"/>
    <w:rsid w:val="00C20130"/>
    <w:rsid w:val="00C239AD"/>
    <w:rsid w:val="00C425B7"/>
    <w:rsid w:val="00C707F6"/>
    <w:rsid w:val="00C9135F"/>
    <w:rsid w:val="00C96D53"/>
    <w:rsid w:val="00CA2158"/>
    <w:rsid w:val="00CA5490"/>
    <w:rsid w:val="00CB1A3C"/>
    <w:rsid w:val="00CB42D5"/>
    <w:rsid w:val="00CC2D09"/>
    <w:rsid w:val="00CE24BE"/>
    <w:rsid w:val="00D006A5"/>
    <w:rsid w:val="00D05B44"/>
    <w:rsid w:val="00D114F7"/>
    <w:rsid w:val="00D120CF"/>
    <w:rsid w:val="00D12AB5"/>
    <w:rsid w:val="00D13913"/>
    <w:rsid w:val="00D217FE"/>
    <w:rsid w:val="00D253B9"/>
    <w:rsid w:val="00D31647"/>
    <w:rsid w:val="00D31C35"/>
    <w:rsid w:val="00D333C4"/>
    <w:rsid w:val="00D34EBE"/>
    <w:rsid w:val="00D5256D"/>
    <w:rsid w:val="00D66BF1"/>
    <w:rsid w:val="00D7528E"/>
    <w:rsid w:val="00D77B4B"/>
    <w:rsid w:val="00D81102"/>
    <w:rsid w:val="00DA489A"/>
    <w:rsid w:val="00DA60AD"/>
    <w:rsid w:val="00DB29C0"/>
    <w:rsid w:val="00DC72E7"/>
    <w:rsid w:val="00DE60A4"/>
    <w:rsid w:val="00DE7949"/>
    <w:rsid w:val="00E1245B"/>
    <w:rsid w:val="00E13409"/>
    <w:rsid w:val="00E22A2C"/>
    <w:rsid w:val="00E30086"/>
    <w:rsid w:val="00E306F8"/>
    <w:rsid w:val="00E30DD0"/>
    <w:rsid w:val="00E42417"/>
    <w:rsid w:val="00E62CB9"/>
    <w:rsid w:val="00E7332B"/>
    <w:rsid w:val="00E80172"/>
    <w:rsid w:val="00E80267"/>
    <w:rsid w:val="00E828D4"/>
    <w:rsid w:val="00E87BB3"/>
    <w:rsid w:val="00E93AD5"/>
    <w:rsid w:val="00E95DBE"/>
    <w:rsid w:val="00E97E08"/>
    <w:rsid w:val="00EA239B"/>
    <w:rsid w:val="00EA6AE3"/>
    <w:rsid w:val="00EA7A12"/>
    <w:rsid w:val="00EB7583"/>
    <w:rsid w:val="00EC1D29"/>
    <w:rsid w:val="00EC2CA4"/>
    <w:rsid w:val="00EC4695"/>
    <w:rsid w:val="00EC488D"/>
    <w:rsid w:val="00EC59C6"/>
    <w:rsid w:val="00ED080B"/>
    <w:rsid w:val="00ED08CF"/>
    <w:rsid w:val="00EF04C4"/>
    <w:rsid w:val="00EF0C6E"/>
    <w:rsid w:val="00EF408C"/>
    <w:rsid w:val="00F2460D"/>
    <w:rsid w:val="00F31E63"/>
    <w:rsid w:val="00F42E56"/>
    <w:rsid w:val="00F47079"/>
    <w:rsid w:val="00F53827"/>
    <w:rsid w:val="00F575D1"/>
    <w:rsid w:val="00F6379E"/>
    <w:rsid w:val="00F671E0"/>
    <w:rsid w:val="00F73D4F"/>
    <w:rsid w:val="00F87273"/>
    <w:rsid w:val="00FA32C5"/>
    <w:rsid w:val="00FA793F"/>
    <w:rsid w:val="00FB47AE"/>
    <w:rsid w:val="00FC020D"/>
    <w:rsid w:val="00FC72F4"/>
    <w:rsid w:val="00FC7FB3"/>
    <w:rsid w:val="00FE3BB7"/>
    <w:rsid w:val="00FE53FB"/>
    <w:rsid w:val="00FF11CC"/>
    <w:rsid w:val="00FF2085"/>
    <w:rsid w:val="00FF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B662A61"/>
  <w15:chartTrackingRefBased/>
  <w15:docId w15:val="{257E32FA-7E45-43B7-9011-BF0C0BD11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F10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1A592E"/>
  </w:style>
  <w:style w:type="character" w:styleId="Fotnotereferanse">
    <w:name w:val="footnote reference"/>
    <w:basedOn w:val="Standardskriftforavsnitt"/>
    <w:semiHidden/>
    <w:rsid w:val="001A592E"/>
    <w:rPr>
      <w:vertAlign w:val="superscript"/>
    </w:rPr>
  </w:style>
  <w:style w:type="paragraph" w:styleId="Topptekst">
    <w:name w:val="header"/>
    <w:basedOn w:val="Normal"/>
    <w:rsid w:val="001A592E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semiHidden/>
    <w:rsid w:val="001A592E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1A592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 w:bidi="en-US"/>
    </w:rPr>
  </w:style>
  <w:style w:type="paragraph" w:styleId="Listeavsnitt">
    <w:name w:val="List Paragraph"/>
    <w:basedOn w:val="Normal"/>
    <w:uiPriority w:val="34"/>
    <w:qFormat/>
    <w:rsid w:val="00D7528E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1391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1391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441F1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trid%20Leirkj&#230;r\OneDrive%20-%20Marnardal%20Frivilligsentral\Marnardal%20Frivilligsentral%20Admin\Profilerings%20materiell\frivilligsentral_wordma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frivilligsentral_wordmal</Template>
  <TotalTime>19</TotalTime>
  <Pages>1</Pages>
  <Words>52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</CharactersWithSpaces>
  <SharedDoc>false</SharedDoc>
  <HLinks>
    <vt:vector size="24" baseType="variant">
      <vt:variant>
        <vt:i4>6094886</vt:i4>
      </vt:variant>
      <vt:variant>
        <vt:i4>-1</vt:i4>
      </vt:variant>
      <vt:variant>
        <vt:i4>1029</vt:i4>
      </vt:variant>
      <vt:variant>
        <vt:i4>1</vt:i4>
      </vt:variant>
      <vt:variant>
        <vt:lpwstr>mote_mellom_mennesker</vt:lpwstr>
      </vt:variant>
      <vt:variant>
        <vt:lpwstr/>
      </vt:variant>
      <vt:variant>
        <vt:i4>6094886</vt:i4>
      </vt:variant>
      <vt:variant>
        <vt:i4>-1</vt:i4>
      </vt:variant>
      <vt:variant>
        <vt:i4>1030</vt:i4>
      </vt:variant>
      <vt:variant>
        <vt:i4>1</vt:i4>
      </vt:variant>
      <vt:variant>
        <vt:lpwstr>mote_mellom_mennesker</vt:lpwstr>
      </vt:variant>
      <vt:variant>
        <vt:lpwstr/>
      </vt:variant>
      <vt:variant>
        <vt:i4>7274536</vt:i4>
      </vt:variant>
      <vt:variant>
        <vt:i4>-1</vt:i4>
      </vt:variant>
      <vt:variant>
        <vt:i4>1033</vt:i4>
      </vt:variant>
      <vt:variant>
        <vt:i4>1</vt:i4>
      </vt:variant>
      <vt:variant>
        <vt:lpwstr>vannmerke_brevark</vt:lpwstr>
      </vt:variant>
      <vt:variant>
        <vt:lpwstr/>
      </vt:variant>
      <vt:variant>
        <vt:i4>6094886</vt:i4>
      </vt:variant>
      <vt:variant>
        <vt:i4>-1</vt:i4>
      </vt:variant>
      <vt:variant>
        <vt:i4>1035</vt:i4>
      </vt:variant>
      <vt:variant>
        <vt:i4>1</vt:i4>
      </vt:variant>
      <vt:variant>
        <vt:lpwstr>mote_mellom_mennesker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Marnardal Frivillig</dc:creator>
  <cp:keywords/>
  <cp:lastModifiedBy>Elisabeth S. Stenberg</cp:lastModifiedBy>
  <cp:revision>11</cp:revision>
  <cp:lastPrinted>2008-11-10T09:50:00Z</cp:lastPrinted>
  <dcterms:created xsi:type="dcterms:W3CDTF">2024-02-14T14:03:00Z</dcterms:created>
  <dcterms:modified xsi:type="dcterms:W3CDTF">2024-03-31T12:33:00Z</dcterms:modified>
</cp:coreProperties>
</file>